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1B6" w:rsidRPr="00355DD0" w:rsidRDefault="00B0650E" w:rsidP="00CE4F8A">
      <w:pPr>
        <w:rPr>
          <w:b/>
          <w:bCs/>
        </w:rPr>
      </w:pPr>
      <w:r w:rsidRPr="00355DD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5C8ECA" wp14:editId="5EDE9959">
                <wp:simplePos x="0" y="0"/>
                <wp:positionH relativeFrom="column">
                  <wp:posOffset>-1824990</wp:posOffset>
                </wp:positionH>
                <wp:positionV relativeFrom="paragraph">
                  <wp:posOffset>-779145</wp:posOffset>
                </wp:positionV>
                <wp:extent cx="1520190" cy="1704975"/>
                <wp:effectExtent l="0" t="0" r="2286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19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38F3" w:rsidRPr="00066AD0" w:rsidRDefault="00B0650E" w:rsidP="00B0650E">
                            <w:pPr>
                              <w:ind w:right="112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7D49C36" wp14:editId="6279B701">
                                  <wp:extent cx="1368005" cy="1720589"/>
                                  <wp:effectExtent l="0" t="0" r="381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3" cy="1725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143.7pt;margin-top:-61.35pt;width:119.7pt;height:13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" fillcolor="white [3201]" strokeweight=".5pt">
                <v:textbox>
                  <w:txbxContent>
                    <w:p w:rsidR="000138F3" w:rsidRPr="00066AD0" w:rsidRDefault="00B0650E" w:rsidP="00B0650E">
                      <w:pPr>
                        <w:ind w:right="112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7D49C36" wp14:editId="6279B701">
                            <wp:extent cx="1368005" cy="1720589"/>
                            <wp:effectExtent l="0" t="0" r="381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3" cy="1725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4107" w:rsidRPr="00355DD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A69B75" wp14:editId="6DA68C2D">
                <wp:simplePos x="0" y="0"/>
                <wp:positionH relativeFrom="column">
                  <wp:posOffset>201930</wp:posOffset>
                </wp:positionH>
                <wp:positionV relativeFrom="page">
                  <wp:posOffset>295275</wp:posOffset>
                </wp:positionV>
                <wp:extent cx="5123180" cy="9620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318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38F3" w:rsidRPr="00B76D84" w:rsidRDefault="00F738F5" w:rsidP="00104107">
                            <w:pPr>
                              <w:pStyle w:val="3"/>
                              <w:spacing w:before="0"/>
                              <w:jc w:val="right"/>
                              <w:rPr>
                                <w:rFonts w:asciiTheme="majorBidi" w:eastAsia="Arial Unicode MS" w:hAnsiTheme="majorBidi" w:cstheme="majorBidi"/>
                                <w:b w:val="0"/>
                                <w:color w:val="000000" w:themeColor="text1"/>
                                <w:sz w:val="32"/>
                                <w:szCs w:val="32"/>
                                <w:lang w:bidi="ar-IQ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 w:val="0"/>
                                <w:color w:val="000000" w:themeColor="text1"/>
                                <w:sz w:val="28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الاسم </w:t>
                            </w:r>
                            <w:r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ED6E33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ابراهيم احمد </w:t>
                            </w:r>
                            <w:proofErr w:type="spellStart"/>
                            <w:r w:rsidR="00ED6E33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هدرس</w:t>
                            </w:r>
                            <w:proofErr w:type="spellEnd"/>
                            <w:r w:rsidR="00ED6E33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:lang w:bidi="ar-IQ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ابراهيم</w:t>
                            </w:r>
                          </w:p>
                          <w:p w:rsidR="000138F3" w:rsidRPr="00B76D84" w:rsidRDefault="00B06112" w:rsidP="00F738F5">
                            <w:pPr>
                              <w:pStyle w:val="3"/>
                              <w:spacing w:before="0"/>
                              <w:jc w:val="right"/>
                              <w:rPr>
                                <w:rFonts w:asciiTheme="majorBidi" w:eastAsia="Arial Unicode MS" w:hAnsiTheme="majorBidi" w:cstheme="majorBidi"/>
                                <w:b w:val="0"/>
                                <w:color w:val="000000" w:themeColor="text1"/>
                                <w:sz w:val="32"/>
                                <w:szCs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76D84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التخصص:</w:t>
                            </w:r>
                            <w:r w:rsidR="00ED6E33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علوم</w:t>
                            </w:r>
                            <w:proofErr w:type="spellEnd"/>
                            <w:r w:rsidR="00ED6E33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التربة والموارد المائية</w:t>
                            </w:r>
                            <w:r w:rsidR="00B76D84" w:rsidRPr="00B76D84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15.9pt;margin-top:23.25pt;width:403.4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" filled="f" stroked="f" strokeweight=".5pt">
                <v:textbox>
                  <w:txbxContent>
                    <w:p w:rsidR="000138F3" w:rsidRPr="00B76D84" w:rsidRDefault="00F738F5" w:rsidP="00104107">
                      <w:pPr>
                        <w:pStyle w:val="3"/>
                        <w:spacing w:before="0"/>
                        <w:jc w:val="right"/>
                        <w:rPr>
                          <w:rFonts w:asciiTheme="majorBidi" w:eastAsia="Arial Unicode MS" w:hAnsiTheme="majorBidi" w:cstheme="majorBidi"/>
                          <w:b w:val="0"/>
                          <w:color w:val="000000" w:themeColor="text1"/>
                          <w:sz w:val="32"/>
                          <w:szCs w:val="32"/>
                          <w:lang w:bidi="ar-IQ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 w:val="0"/>
                          <w:color w:val="000000" w:themeColor="text1"/>
                          <w:sz w:val="28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الاسم </w:t>
                      </w:r>
                      <w:r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:lang w:bidi="ar-IQ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ED6E33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:lang w:bidi="ar-IQ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ابراهيم احمد </w:t>
                      </w:r>
                      <w:proofErr w:type="spellStart"/>
                      <w:r w:rsidR="00ED6E33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:lang w:bidi="ar-IQ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هدرس</w:t>
                      </w:r>
                      <w:proofErr w:type="spellEnd"/>
                      <w:r w:rsidR="00ED6E33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:lang w:bidi="ar-IQ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ابراهيم</w:t>
                      </w:r>
                    </w:p>
                    <w:p w:rsidR="000138F3" w:rsidRPr="00B76D84" w:rsidRDefault="00B06112" w:rsidP="00F738F5">
                      <w:pPr>
                        <w:pStyle w:val="3"/>
                        <w:spacing w:before="0"/>
                        <w:jc w:val="right"/>
                        <w:rPr>
                          <w:rFonts w:asciiTheme="majorBidi" w:eastAsia="Arial Unicode MS" w:hAnsiTheme="majorBidi" w:cstheme="majorBidi"/>
                          <w:b w:val="0"/>
                          <w:color w:val="000000" w:themeColor="text1"/>
                          <w:sz w:val="32"/>
                          <w:szCs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76D84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التخصص:</w:t>
                      </w:r>
                      <w:r w:rsidR="00ED6E33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علوم</w:t>
                      </w:r>
                      <w:proofErr w:type="spellEnd"/>
                      <w:r w:rsidR="00ED6E33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التربة والموارد المائية</w:t>
                      </w:r>
                      <w:r w:rsidR="00B76D84" w:rsidRPr="00B76D84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95D47" w:rsidRPr="00355DD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AD46C" wp14:editId="41D3ED27">
                <wp:simplePos x="0" y="0"/>
                <wp:positionH relativeFrom="column">
                  <wp:posOffset>-123149</wp:posOffset>
                </wp:positionH>
                <wp:positionV relativeFrom="paragraph">
                  <wp:posOffset>-9317990</wp:posOffset>
                </wp:positionV>
                <wp:extent cx="1572061" cy="20193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061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38F3" w:rsidRPr="00066AD0" w:rsidRDefault="000138F3" w:rsidP="00066AD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9AD46C" id="Text Box 5" o:spid="_x0000_s1028" type="#_x0000_t202" style="position:absolute;margin-left:-9.7pt;margin-top:-733.7pt;width:123.8pt;height:1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" fillcolor="white [3201]" strokeweight=".5pt">
                <v:textbox>
                  <w:txbxContent>
                    <w:p w:rsidR="000138F3" w:rsidRPr="00066AD0" w:rsidRDefault="000138F3" w:rsidP="00066AD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</w:p>
    <w:p w:rsidR="006D11B6" w:rsidRPr="00355DD0" w:rsidRDefault="0066764C" w:rsidP="0066764C">
      <w:pPr>
        <w:pStyle w:val="Style"/>
        <w:shd w:val="clear" w:color="auto" w:fill="BFBFBF" w:themeFill="background1" w:themeFillShade="BF"/>
        <w:bidi/>
        <w:spacing w:line="307" w:lineRule="exact"/>
        <w:rPr>
          <w:b/>
          <w:bCs/>
          <w:sz w:val="28"/>
          <w:szCs w:val="28"/>
          <w:rtl/>
        </w:rPr>
      </w:pPr>
      <w:r w:rsidRPr="00355DD0">
        <w:rPr>
          <w:rFonts w:hint="cs"/>
          <w:b/>
          <w:bCs/>
          <w:w w:val="112"/>
          <w:sz w:val="28"/>
          <w:szCs w:val="28"/>
          <w:u w:val="single"/>
          <w:rtl/>
        </w:rPr>
        <w:t xml:space="preserve">التحصيل الاكاديمي: </w:t>
      </w:r>
    </w:p>
    <w:p w:rsidR="006D11B6" w:rsidRPr="00355DD0" w:rsidRDefault="006D11B6" w:rsidP="0066764C">
      <w:pPr>
        <w:pStyle w:val="Style"/>
        <w:tabs>
          <w:tab w:val="left" w:pos="2246"/>
          <w:tab w:val="left" w:pos="4488"/>
          <w:tab w:val="left" w:pos="7233"/>
        </w:tabs>
        <w:bidi/>
        <w:spacing w:line="259" w:lineRule="exact"/>
        <w:ind w:right="126"/>
        <w:rPr>
          <w:rFonts w:hint="cs"/>
          <w:b/>
          <w:bCs/>
          <w:lang w:bidi="ar-IQ"/>
        </w:rPr>
      </w:pPr>
    </w:p>
    <w:p w:rsidR="006D11B6" w:rsidRPr="00355DD0" w:rsidRDefault="003A0685" w:rsidP="00F738F5">
      <w:pPr>
        <w:pStyle w:val="Style"/>
        <w:bidi/>
        <w:spacing w:before="43" w:line="225" w:lineRule="exact"/>
        <w:ind w:right="1156"/>
        <w:rPr>
          <w:b/>
          <w:bCs/>
        </w:rPr>
      </w:pPr>
      <w:r w:rsidRPr="00355DD0">
        <w:rPr>
          <w:b/>
          <w:bCs/>
        </w:rPr>
        <w:t xml:space="preserve"> </w:t>
      </w:r>
      <w:r w:rsidR="00ED6E33">
        <w:rPr>
          <w:rFonts w:hint="cs"/>
          <w:b/>
          <w:bCs/>
          <w:rtl/>
        </w:rPr>
        <w:t>دكتوراه</w:t>
      </w:r>
    </w:p>
    <w:p w:rsidR="006D11B6" w:rsidRPr="00355DD0" w:rsidRDefault="006D11B6" w:rsidP="00DC073B">
      <w:pPr>
        <w:pStyle w:val="Style"/>
        <w:bidi/>
        <w:spacing w:before="43" w:line="225" w:lineRule="exact"/>
        <w:ind w:right="1156"/>
        <w:rPr>
          <w:b/>
          <w:bCs/>
        </w:rPr>
      </w:pPr>
    </w:p>
    <w:tbl>
      <w:tblPr>
        <w:tblStyle w:val="ab"/>
        <w:tblpPr w:leftFromText="180" w:rightFromText="180" w:vertAnchor="page" w:horzAnchor="page" w:tblpX="451" w:tblpY="4261"/>
        <w:tblW w:w="178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4437"/>
      </w:tblGrid>
      <w:tr w:rsidR="00124C41" w:rsidRPr="00355DD0" w:rsidTr="0066764C">
        <w:trPr>
          <w:trHeight w:val="794"/>
        </w:trPr>
        <w:tc>
          <w:tcPr>
            <w:tcW w:w="2835" w:type="dxa"/>
          </w:tcPr>
          <w:p w:rsidR="00124C41" w:rsidRPr="00355DD0" w:rsidRDefault="00923246" w:rsidP="0066764C">
            <w:pPr>
              <w:pStyle w:val="2"/>
              <w:bidi/>
              <w:outlineLvl w:val="1"/>
              <w:rPr>
                <w:rFonts w:hint="cs"/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 </w:t>
            </w:r>
          </w:p>
        </w:tc>
      </w:tr>
      <w:tr w:rsidR="00124C41" w:rsidRPr="00355DD0" w:rsidTr="0066764C">
        <w:trPr>
          <w:trHeight w:val="794"/>
        </w:trPr>
        <w:tc>
          <w:tcPr>
            <w:tcW w:w="2835" w:type="dxa"/>
          </w:tcPr>
          <w:p w:rsidR="00124C41" w:rsidRPr="00923246" w:rsidRDefault="00923246" w:rsidP="00F738F5">
            <w:pPr>
              <w:pStyle w:val="Information"/>
              <w:bidi/>
              <w:ind w:left="0"/>
              <w:rPr>
                <w:rFonts w:cs="Times New Roman"/>
                <w:bCs/>
              </w:rPr>
            </w:pPr>
            <w:r>
              <w:rPr>
                <w:rFonts w:cs="Arial"/>
                <w:bCs/>
                <w:sz w:val="28"/>
                <w:szCs w:val="22"/>
              </w:rPr>
              <w:t xml:space="preserve">                                 </w:t>
            </w:r>
            <w:r w:rsidR="00F06F0E" w:rsidRPr="00F06F0E">
              <w:rPr>
                <w:rFonts w:cs="Arial" w:hint="cs"/>
                <w:bCs/>
                <w:sz w:val="28"/>
                <w:szCs w:val="22"/>
                <w:rtl/>
              </w:rPr>
              <w:t>العنوان الرسمي:</w:t>
            </w:r>
            <w:r w:rsidR="00F06F0E" w:rsidRPr="00F06F0E">
              <w:rPr>
                <w:bCs/>
                <w:noProof/>
                <w:sz w:val="28"/>
                <w:szCs w:val="22"/>
              </w:rPr>
              <w:t xml:space="preserve"> </w:t>
            </w:r>
            <w:r w:rsidR="00B0650E">
              <w:rPr>
                <w:rFonts w:cs="Times New Roman" w:hint="cs"/>
                <w:bCs/>
                <w:rtl/>
              </w:rPr>
              <w:t>جامعة ديالى</w:t>
            </w:r>
            <w:bookmarkStart w:id="0" w:name="_GoBack"/>
            <w:bookmarkEnd w:id="0"/>
          </w:p>
        </w:tc>
      </w:tr>
      <w:tr w:rsidR="00124C41" w:rsidRPr="00355DD0" w:rsidTr="0066764C">
        <w:trPr>
          <w:trHeight w:val="794"/>
        </w:trPr>
        <w:tc>
          <w:tcPr>
            <w:tcW w:w="2835" w:type="dxa"/>
          </w:tcPr>
          <w:p w:rsidR="00124C41" w:rsidRPr="00F06F0E" w:rsidRDefault="00923246" w:rsidP="00F738F5">
            <w:pPr>
              <w:pStyle w:val="Information"/>
              <w:bidi/>
              <w:rPr>
                <w:bCs/>
                <w:sz w:val="28"/>
                <w:szCs w:val="22"/>
              </w:rPr>
            </w:pPr>
            <w:r>
              <w:rPr>
                <w:rFonts w:cs="Arial"/>
                <w:bCs/>
                <w:sz w:val="28"/>
                <w:szCs w:val="22"/>
              </w:rPr>
              <w:t xml:space="preserve">                           </w:t>
            </w:r>
            <w:proofErr w:type="spellStart"/>
            <w:r w:rsidR="00F06F0E" w:rsidRPr="00F06F0E">
              <w:rPr>
                <w:rFonts w:cs="Arial" w:hint="cs"/>
                <w:bCs/>
                <w:sz w:val="28"/>
                <w:szCs w:val="22"/>
                <w:rtl/>
              </w:rPr>
              <w:t>الايميل</w:t>
            </w:r>
            <w:proofErr w:type="spellEnd"/>
            <w:r w:rsidR="00F06F0E" w:rsidRPr="00F06F0E">
              <w:rPr>
                <w:rFonts w:cs="Arial" w:hint="cs"/>
                <w:bCs/>
                <w:sz w:val="28"/>
                <w:szCs w:val="22"/>
                <w:rtl/>
              </w:rPr>
              <w:t xml:space="preserve"> الرسمي:</w:t>
            </w:r>
            <w:r>
              <w:rPr>
                <w:bCs/>
                <w:sz w:val="28"/>
                <w:szCs w:val="22"/>
              </w:rPr>
              <w:t xml:space="preserve"> </w:t>
            </w:r>
            <w:r w:rsidR="00546D14">
              <w:rPr>
                <w:bCs/>
                <w:sz w:val="28"/>
                <w:szCs w:val="22"/>
              </w:rPr>
              <w:t xml:space="preserve"> </w:t>
            </w:r>
            <w:r w:rsidR="00ED6E33">
              <w:rPr>
                <w:bCs/>
                <w:sz w:val="28"/>
                <w:szCs w:val="22"/>
                <w:lang w:val="en-PH"/>
              </w:rPr>
              <w:t>ibraheeahmad@uodiyala.edu.iq</w:t>
            </w:r>
            <w:r w:rsidR="00546D14">
              <w:rPr>
                <w:bCs/>
                <w:sz w:val="28"/>
                <w:szCs w:val="22"/>
              </w:rPr>
              <w:t xml:space="preserve"> </w:t>
            </w:r>
            <w:r w:rsidR="00DC073B">
              <w:rPr>
                <w:bCs/>
                <w:sz w:val="28"/>
                <w:szCs w:val="28"/>
                <w:lang w:bidi="ar-IQ"/>
              </w:rPr>
              <w:t xml:space="preserve"> </w:t>
            </w:r>
          </w:p>
        </w:tc>
      </w:tr>
      <w:tr w:rsidR="00124C41" w:rsidRPr="00355DD0" w:rsidTr="0066764C">
        <w:trPr>
          <w:trHeight w:val="794"/>
        </w:trPr>
        <w:tc>
          <w:tcPr>
            <w:tcW w:w="2835" w:type="dxa"/>
          </w:tcPr>
          <w:p w:rsidR="002A54C4" w:rsidRPr="00F06F0E" w:rsidRDefault="002A54C4" w:rsidP="00DC073B">
            <w:pPr>
              <w:pStyle w:val="Information"/>
              <w:bidi/>
              <w:rPr>
                <w:rFonts w:cs="Arial"/>
                <w:bCs/>
                <w:sz w:val="28"/>
                <w:szCs w:val="22"/>
                <w:lang w:bidi="ar-IQ"/>
              </w:rPr>
            </w:pPr>
          </w:p>
        </w:tc>
      </w:tr>
      <w:tr w:rsidR="00124C41" w:rsidRPr="00355DD0" w:rsidTr="0066764C">
        <w:trPr>
          <w:trHeight w:val="794"/>
        </w:trPr>
        <w:tc>
          <w:tcPr>
            <w:tcW w:w="2835" w:type="dxa"/>
          </w:tcPr>
          <w:p w:rsidR="00124C41" w:rsidRPr="00923246" w:rsidRDefault="00923246" w:rsidP="007227FD">
            <w:pPr>
              <w:pStyle w:val="Information"/>
              <w:bidi/>
              <w:rPr>
                <w:rFonts w:cs="Arial"/>
                <w:bCs/>
                <w:noProof/>
                <w:sz w:val="28"/>
                <w:szCs w:val="22"/>
                <w:rtl/>
                <w:lang w:bidi="ar-IQ"/>
              </w:rPr>
            </w:pPr>
            <w:r>
              <w:rPr>
                <w:rFonts w:cs="Arial"/>
                <w:bCs/>
                <w:noProof/>
                <w:sz w:val="28"/>
                <w:szCs w:val="22"/>
              </w:rPr>
              <w:t xml:space="preserve">                </w:t>
            </w:r>
            <w:r w:rsidR="00DC073B" w:rsidRPr="001A118D">
              <w:t xml:space="preserve"> </w:t>
            </w:r>
          </w:p>
        </w:tc>
      </w:tr>
    </w:tbl>
    <w:p w:rsidR="003A0685" w:rsidRPr="00355DD0" w:rsidRDefault="00923246" w:rsidP="0066764C">
      <w:pPr>
        <w:pStyle w:val="Style"/>
        <w:tabs>
          <w:tab w:val="left" w:pos="2208"/>
          <w:tab w:val="left" w:pos="4209"/>
          <w:tab w:val="left" w:pos="7224"/>
        </w:tabs>
        <w:bidi/>
        <w:spacing w:line="585" w:lineRule="exact"/>
        <w:rPr>
          <w:b/>
          <w:bCs/>
        </w:rPr>
      </w:pPr>
      <w:r>
        <w:rPr>
          <w:b/>
          <w:bCs/>
        </w:rPr>
        <w:t xml:space="preserve">   </w:t>
      </w:r>
    </w:p>
    <w:p w:rsidR="006D11B6" w:rsidRPr="00355DD0" w:rsidRDefault="0066764C" w:rsidP="0066764C">
      <w:pPr>
        <w:pStyle w:val="Style"/>
        <w:shd w:val="clear" w:color="auto" w:fill="BFBFBF" w:themeFill="background1" w:themeFillShade="BF"/>
        <w:bidi/>
        <w:rPr>
          <w:b/>
          <w:bCs/>
          <w:w w:val="115"/>
          <w:sz w:val="28"/>
          <w:szCs w:val="28"/>
        </w:rPr>
      </w:pPr>
      <w:r w:rsidRPr="00355DD0">
        <w:rPr>
          <w:rFonts w:hint="cs"/>
          <w:b/>
          <w:bCs/>
          <w:w w:val="115"/>
          <w:sz w:val="28"/>
          <w:szCs w:val="28"/>
          <w:u w:val="single"/>
          <w:rtl/>
        </w:rPr>
        <w:t>الخبرات العملية:</w:t>
      </w:r>
      <w:r w:rsidR="006D11B6" w:rsidRPr="00355DD0">
        <w:rPr>
          <w:b/>
          <w:bCs/>
          <w:w w:val="115"/>
          <w:sz w:val="28"/>
          <w:szCs w:val="28"/>
          <w:u w:val="single"/>
        </w:rPr>
        <w:t xml:space="preserve"> </w:t>
      </w:r>
      <w:r w:rsidR="006D11B6" w:rsidRPr="00355DD0">
        <w:rPr>
          <w:b/>
          <w:bCs/>
          <w:w w:val="115"/>
          <w:sz w:val="28"/>
          <w:szCs w:val="28"/>
        </w:rPr>
        <w:tab/>
      </w:r>
    </w:p>
    <w:p w:rsidR="006D11B6" w:rsidRPr="00355DD0" w:rsidRDefault="00ED6E33" w:rsidP="0066764C">
      <w:pPr>
        <w:pStyle w:val="Style"/>
        <w:bidi/>
        <w:rPr>
          <w:b/>
          <w:bCs/>
          <w:w w:val="115"/>
        </w:rPr>
      </w:pPr>
      <w:proofErr w:type="spellStart"/>
      <w:r>
        <w:rPr>
          <w:rFonts w:hint="cs"/>
          <w:b/>
          <w:bCs/>
          <w:w w:val="115"/>
          <w:rtl/>
        </w:rPr>
        <w:t>لايوجد</w:t>
      </w:r>
      <w:proofErr w:type="spellEnd"/>
    </w:p>
    <w:p w:rsidR="006D11B6" w:rsidRPr="00355DD0" w:rsidRDefault="006D11B6" w:rsidP="0066764C">
      <w:pPr>
        <w:pStyle w:val="Style"/>
        <w:bidi/>
        <w:spacing w:line="307" w:lineRule="exact"/>
        <w:rPr>
          <w:rFonts w:hint="cs"/>
          <w:b/>
          <w:bCs/>
          <w:lang w:bidi="ar-IQ"/>
        </w:rPr>
      </w:pPr>
    </w:p>
    <w:p w:rsidR="00E826AF" w:rsidRDefault="00F06F0E" w:rsidP="0066764C">
      <w:pPr>
        <w:pStyle w:val="Style"/>
        <w:shd w:val="clear" w:color="auto" w:fill="BFBFBF" w:themeFill="background1" w:themeFillShade="BF"/>
        <w:bidi/>
        <w:spacing w:line="276" w:lineRule="auto"/>
        <w:rPr>
          <w:b/>
          <w:bCs/>
          <w:w w:val="112"/>
          <w:sz w:val="28"/>
          <w:szCs w:val="28"/>
          <w:u w:val="single"/>
          <w:rtl/>
        </w:rPr>
      </w:pPr>
      <w:r>
        <w:rPr>
          <w:rFonts w:hint="cs"/>
          <w:b/>
          <w:bCs/>
          <w:w w:val="112"/>
          <w:sz w:val="28"/>
          <w:szCs w:val="28"/>
          <w:u w:val="single"/>
          <w:rtl/>
        </w:rPr>
        <w:t>الورش والندوات</w:t>
      </w:r>
      <w:r w:rsidR="0066764C" w:rsidRPr="00355DD0">
        <w:rPr>
          <w:rFonts w:hint="cs"/>
          <w:b/>
          <w:bCs/>
          <w:w w:val="112"/>
          <w:sz w:val="28"/>
          <w:szCs w:val="28"/>
          <w:u w:val="single"/>
          <w:rtl/>
        </w:rPr>
        <w:t xml:space="preserve"> المختلفة:</w:t>
      </w:r>
    </w:p>
    <w:p w:rsidR="00E15178" w:rsidRPr="00355DD0" w:rsidRDefault="00ED6E33" w:rsidP="00E15178">
      <w:pPr>
        <w:pStyle w:val="Style"/>
        <w:numPr>
          <w:ilvl w:val="0"/>
          <w:numId w:val="41"/>
        </w:numPr>
        <w:shd w:val="clear" w:color="auto" w:fill="BFBFBF" w:themeFill="background1" w:themeFillShade="BF"/>
        <w:bidi/>
        <w:spacing w:line="276" w:lineRule="auto"/>
        <w:rPr>
          <w:b/>
          <w:bCs/>
          <w:w w:val="112"/>
          <w:sz w:val="28"/>
          <w:szCs w:val="28"/>
          <w:u w:val="single"/>
        </w:rPr>
      </w:pPr>
      <w:proofErr w:type="spellStart"/>
      <w:r>
        <w:rPr>
          <w:rFonts w:hint="cs"/>
          <w:b/>
          <w:bCs/>
          <w:w w:val="112"/>
          <w:sz w:val="28"/>
          <w:szCs w:val="28"/>
          <w:u w:val="single"/>
          <w:rtl/>
        </w:rPr>
        <w:t>لايوجد</w:t>
      </w:r>
      <w:proofErr w:type="spellEnd"/>
    </w:p>
    <w:p w:rsidR="006D11B6" w:rsidRPr="00104107" w:rsidRDefault="0066764C" w:rsidP="0066764C">
      <w:pPr>
        <w:pStyle w:val="Style"/>
        <w:shd w:val="clear" w:color="auto" w:fill="BFBFBF" w:themeFill="background1" w:themeFillShade="BF"/>
        <w:tabs>
          <w:tab w:val="left" w:pos="67"/>
          <w:tab w:val="left" w:pos="2237"/>
        </w:tabs>
        <w:bidi/>
        <w:spacing w:line="475" w:lineRule="exact"/>
        <w:rPr>
          <w:b/>
          <w:bCs/>
          <w:w w:val="110"/>
          <w:u w:val="single"/>
        </w:rPr>
      </w:pPr>
      <w:r w:rsidRPr="00355DD0">
        <w:rPr>
          <w:rFonts w:hint="cs"/>
          <w:b/>
          <w:bCs/>
          <w:w w:val="110"/>
          <w:sz w:val="28"/>
          <w:szCs w:val="28"/>
          <w:u w:val="single"/>
          <w:rtl/>
        </w:rPr>
        <w:t>البحوث المؤتمرات العلمية:</w:t>
      </w:r>
      <w:r w:rsidR="006D11B6" w:rsidRPr="00355DD0">
        <w:rPr>
          <w:b/>
          <w:bCs/>
          <w:w w:val="110"/>
          <w:sz w:val="28"/>
          <w:szCs w:val="28"/>
        </w:rPr>
        <w:t xml:space="preserve"> </w:t>
      </w:r>
      <w:r w:rsidR="006D11B6" w:rsidRPr="00104107">
        <w:rPr>
          <w:b/>
          <w:bCs/>
          <w:w w:val="110"/>
        </w:rPr>
        <w:tab/>
      </w:r>
      <w:proofErr w:type="spellStart"/>
      <w:r w:rsidR="00ED6E33">
        <w:rPr>
          <w:rFonts w:hint="cs"/>
          <w:b/>
          <w:bCs/>
          <w:w w:val="110"/>
          <w:u w:val="single"/>
          <w:rtl/>
        </w:rPr>
        <w:t>لايوجد</w:t>
      </w:r>
      <w:proofErr w:type="spellEnd"/>
    </w:p>
    <w:p w:rsidR="00355DD0" w:rsidRPr="00355DD0" w:rsidRDefault="00355DD0" w:rsidP="00355DD0">
      <w:pPr>
        <w:pStyle w:val="Style"/>
        <w:shd w:val="clear" w:color="auto" w:fill="BFBFBF" w:themeFill="background1" w:themeFillShade="BF"/>
        <w:bidi/>
        <w:spacing w:line="276" w:lineRule="auto"/>
        <w:rPr>
          <w:rFonts w:asciiTheme="majorBidi" w:hAnsiTheme="majorBidi" w:cstheme="majorBidi"/>
          <w:b/>
          <w:bCs/>
          <w:w w:val="110"/>
          <w:sz w:val="28"/>
          <w:szCs w:val="28"/>
          <w:u w:val="single"/>
        </w:rPr>
      </w:pPr>
      <w:r w:rsidRPr="00355DD0">
        <w:rPr>
          <w:rFonts w:asciiTheme="majorBidi" w:hAnsiTheme="majorBidi" w:cstheme="majorBidi"/>
          <w:b/>
          <w:bCs/>
          <w:i/>
          <w:color w:val="000000"/>
          <w:sz w:val="28"/>
          <w:szCs w:val="28"/>
          <w:rtl/>
        </w:rPr>
        <w:t xml:space="preserve">عضوية الجمعيات </w:t>
      </w:r>
      <w:proofErr w:type="spellStart"/>
      <w:r w:rsidRPr="00355DD0">
        <w:rPr>
          <w:rFonts w:asciiTheme="majorBidi" w:hAnsiTheme="majorBidi" w:cstheme="majorBidi"/>
          <w:b/>
          <w:bCs/>
          <w:i/>
          <w:color w:val="000000"/>
          <w:sz w:val="28"/>
          <w:szCs w:val="28"/>
          <w:rtl/>
        </w:rPr>
        <w:t>والهيئات:</w:t>
      </w:r>
      <w:r w:rsidR="00ED6E33">
        <w:rPr>
          <w:rFonts w:asciiTheme="majorBidi" w:hAnsiTheme="majorBidi" w:cstheme="majorBidi" w:hint="cs"/>
          <w:b/>
          <w:bCs/>
          <w:w w:val="110"/>
          <w:sz w:val="28"/>
          <w:szCs w:val="28"/>
          <w:u w:val="single"/>
          <w:rtl/>
        </w:rPr>
        <w:t>لايوجد</w:t>
      </w:r>
      <w:proofErr w:type="spellEnd"/>
    </w:p>
    <w:p w:rsidR="006D11B6" w:rsidRPr="00355DD0" w:rsidRDefault="006D11B6" w:rsidP="0066764C">
      <w:pPr>
        <w:pStyle w:val="Style"/>
        <w:tabs>
          <w:tab w:val="left" w:pos="1"/>
          <w:tab w:val="left" w:pos="2198"/>
        </w:tabs>
        <w:bidi/>
        <w:spacing w:line="273" w:lineRule="exact"/>
        <w:rPr>
          <w:b/>
          <w:bCs/>
          <w:w w:val="110"/>
        </w:rPr>
      </w:pPr>
    </w:p>
    <w:p w:rsidR="006D11B6" w:rsidRPr="00104107" w:rsidRDefault="006D11B6" w:rsidP="0066764C">
      <w:pPr>
        <w:pStyle w:val="Style"/>
        <w:bidi/>
        <w:rPr>
          <w:b/>
          <w:bCs/>
        </w:rPr>
      </w:pPr>
    </w:p>
    <w:p w:rsidR="006D11B6" w:rsidRPr="00355DD0" w:rsidRDefault="006D11B6" w:rsidP="0066764C">
      <w:pPr>
        <w:pStyle w:val="Style"/>
        <w:bidi/>
        <w:rPr>
          <w:b/>
          <w:bCs/>
          <w:w w:val="108"/>
          <w:u w:val="single"/>
        </w:rPr>
      </w:pPr>
    </w:p>
    <w:p w:rsidR="006D11B6" w:rsidRPr="00355DD0" w:rsidRDefault="0066764C" w:rsidP="0066764C">
      <w:pPr>
        <w:pStyle w:val="Style"/>
        <w:shd w:val="clear" w:color="auto" w:fill="BFBFBF" w:themeFill="background1" w:themeFillShade="BF"/>
        <w:bidi/>
        <w:rPr>
          <w:b/>
          <w:bCs/>
          <w:w w:val="108"/>
          <w:sz w:val="28"/>
          <w:szCs w:val="28"/>
        </w:rPr>
      </w:pPr>
      <w:r w:rsidRPr="00355DD0">
        <w:rPr>
          <w:rFonts w:hint="cs"/>
          <w:b/>
          <w:bCs/>
          <w:w w:val="108"/>
          <w:sz w:val="28"/>
          <w:szCs w:val="28"/>
          <w:u w:val="single"/>
          <w:rtl/>
        </w:rPr>
        <w:t>الشهادات التقديرية وكتب الشكر:</w:t>
      </w:r>
    </w:p>
    <w:p w:rsidR="00F738F5" w:rsidRDefault="00ED6E33" w:rsidP="007227FD">
      <w:pPr>
        <w:pStyle w:val="Style"/>
        <w:bidi/>
        <w:rPr>
          <w:b/>
          <w:bCs/>
          <w:rtl/>
        </w:rPr>
      </w:pPr>
      <w:proofErr w:type="spellStart"/>
      <w:r>
        <w:rPr>
          <w:rFonts w:hint="cs"/>
          <w:b/>
          <w:bCs/>
          <w:rtl/>
        </w:rPr>
        <w:t>لايوجد</w:t>
      </w:r>
      <w:proofErr w:type="spellEnd"/>
    </w:p>
    <w:p w:rsidR="009321D4" w:rsidRPr="002A54C4" w:rsidRDefault="009321D4" w:rsidP="00F738F5">
      <w:pPr>
        <w:pStyle w:val="Style"/>
        <w:bidi/>
        <w:rPr>
          <w:b/>
          <w:bCs/>
        </w:rPr>
      </w:pPr>
      <w:r>
        <w:rPr>
          <w:rFonts w:hint="cs"/>
          <w:b/>
          <w:bCs/>
          <w:rtl/>
        </w:rPr>
        <w:t xml:space="preserve"> </w:t>
      </w:r>
    </w:p>
    <w:p w:rsidR="006D11B6" w:rsidRPr="00355DD0" w:rsidRDefault="0066764C" w:rsidP="0066764C">
      <w:pPr>
        <w:pStyle w:val="Style"/>
        <w:shd w:val="clear" w:color="auto" w:fill="BFBFBF" w:themeFill="background1" w:themeFillShade="BF"/>
        <w:bidi/>
        <w:rPr>
          <w:b/>
          <w:bCs/>
          <w:w w:val="119"/>
          <w:sz w:val="28"/>
          <w:szCs w:val="28"/>
          <w:u w:val="single"/>
        </w:rPr>
      </w:pPr>
      <w:r w:rsidRPr="00355DD0">
        <w:rPr>
          <w:rFonts w:hint="cs"/>
          <w:b/>
          <w:bCs/>
          <w:w w:val="119"/>
          <w:sz w:val="28"/>
          <w:szCs w:val="28"/>
          <w:u w:val="single"/>
          <w:rtl/>
        </w:rPr>
        <w:t>المهارات الاخرى:</w:t>
      </w:r>
    </w:p>
    <w:p w:rsidR="006D11B6" w:rsidRPr="00355DD0" w:rsidRDefault="006D11B6" w:rsidP="0066764C">
      <w:pPr>
        <w:pStyle w:val="Style"/>
        <w:bidi/>
        <w:rPr>
          <w:b/>
          <w:bCs/>
          <w:w w:val="119"/>
        </w:rPr>
      </w:pPr>
    </w:p>
    <w:p w:rsidR="006D11B6" w:rsidRPr="00355DD0" w:rsidRDefault="00ED6E33" w:rsidP="00355DD0">
      <w:pPr>
        <w:pStyle w:val="a8"/>
        <w:numPr>
          <w:ilvl w:val="0"/>
          <w:numId w:val="34"/>
        </w:numPr>
        <w:bidi/>
        <w:rPr>
          <w:b/>
          <w:bCs/>
          <w:rtl/>
        </w:rPr>
      </w:pPr>
      <w:proofErr w:type="spellStart"/>
      <w:r>
        <w:rPr>
          <w:rFonts w:hint="cs"/>
          <w:b/>
          <w:bCs/>
          <w:rtl/>
        </w:rPr>
        <w:t>لايوجد</w:t>
      </w:r>
      <w:proofErr w:type="spellEnd"/>
    </w:p>
    <w:p w:rsidR="006D11B6" w:rsidRPr="00355DD0" w:rsidRDefault="006D11B6" w:rsidP="0066764C">
      <w:pPr>
        <w:tabs>
          <w:tab w:val="left" w:pos="1755"/>
        </w:tabs>
        <w:bidi/>
        <w:rPr>
          <w:b/>
          <w:bCs/>
          <w:lang w:bidi="ar-IQ"/>
        </w:rPr>
      </w:pPr>
    </w:p>
    <w:sectPr w:rsidR="006D11B6" w:rsidRPr="00355DD0" w:rsidSect="0066764C">
      <w:headerReference w:type="default" r:id="rId12"/>
      <w:pgSz w:w="11906" w:h="16838" w:code="9"/>
      <w:pgMar w:top="1701" w:right="566" w:bottom="720" w:left="3402" w:header="184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DA0" w:rsidRDefault="008A5DA0" w:rsidP="009129A0">
      <w:r>
        <w:separator/>
      </w:r>
    </w:p>
  </w:endnote>
  <w:endnote w:type="continuationSeparator" w:id="0">
    <w:p w:rsidR="008A5DA0" w:rsidRDefault="008A5DA0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579C046-5993-4FF8-A068-C9EC89F34EA1}"/>
    <w:embedBold r:id="rId2" w:fontKey="{F14A4026-4844-4EC4-B848-C4863892A1E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6BEC781-0FFC-471B-8BEB-8953C171BC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4" w:fontKey="{D731AA22-88B3-4FA3-8A1F-D629702B426A}"/>
    <w:embedBold r:id="rId5" w:fontKey="{B7704B23-EB1E-4032-BFC3-DC6A73157075}"/>
    <w:embedItalic r:id="rId6" w:fontKey="{A444DC23-EC77-47E3-8625-F966EC17B0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CE07AB0-4A67-4E5E-A304-E93041C9208D}"/>
    <w:embedBold r:id="rId8" w:fontKey="{D73E03F2-44C7-4331-9036-A5E82A36C6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020244B-CB00-4873-9952-0D0BB21616AA}"/>
  </w:font>
  <w:font w:name="Times New Roman 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10" w:fontKey="{D300D0F5-A58C-48E0-B4A2-BF71A8B007D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DA0" w:rsidRDefault="008A5DA0" w:rsidP="009129A0">
      <w:r>
        <w:separator/>
      </w:r>
    </w:p>
  </w:footnote>
  <w:footnote w:type="continuationSeparator" w:id="0">
    <w:p w:rsidR="008A5DA0" w:rsidRDefault="008A5DA0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64C" w:rsidRDefault="0066764C">
    <w:pPr>
      <w:pStyle w:val="a7"/>
    </w:pPr>
    <w:r w:rsidRPr="00390E35">
      <w:rPr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F4B002F" wp14:editId="2B52F733">
              <wp:simplePos x="0" y="0"/>
              <wp:positionH relativeFrom="column">
                <wp:posOffset>-2152650</wp:posOffset>
              </wp:positionH>
              <wp:positionV relativeFrom="paragraph">
                <wp:posOffset>85090</wp:posOffset>
              </wp:positionV>
              <wp:extent cx="2100580" cy="9124950"/>
              <wp:effectExtent l="0" t="0" r="0" b="0"/>
              <wp:wrapNone/>
              <wp:docPr id="6" name="Freeform 3" descr="decorative ele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00580" cy="9124950"/>
                      </a:xfrm>
                      <a:custGeom>
                        <a:avLst/>
                        <a:gdLst>
                          <a:gd name="T0" fmla="*/ 0 w 4067"/>
                          <a:gd name="T1" fmla="*/ 12821 h 12822"/>
                          <a:gd name="T2" fmla="*/ 4066 w 4067"/>
                          <a:gd name="T3" fmla="*/ 12821 h 12822"/>
                          <a:gd name="T4" fmla="*/ 4066 w 4067"/>
                          <a:gd name="T5" fmla="*/ 0 h 12822"/>
                          <a:gd name="T6" fmla="*/ 0 w 4067"/>
                          <a:gd name="T7" fmla="*/ 0 h 12822"/>
                          <a:gd name="T8" fmla="*/ 0 w 4067"/>
                          <a:gd name="T9" fmla="*/ 12821 h 128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067" h="12822">
                            <a:moveTo>
                              <a:pt x="0" y="12821"/>
                            </a:moveTo>
                            <a:lnTo>
                              <a:pt x="4066" y="12821"/>
                            </a:lnTo>
                            <a:lnTo>
                              <a:pt x="4066" y="0"/>
                            </a:lnTo>
                            <a:lnTo>
                              <a:pt x="0" y="0"/>
                            </a:lnTo>
                            <a:lnTo>
                              <a:pt x="0" y="12821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6D54C0F" id="Freeform 3" o:spid="_x0000_s1026" alt="decorative element" style="position:absolute;margin-left:-169.5pt;margin-top:6.7pt;width:165.4pt;height:718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7,1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" path="m,12821r4066,l4066,,,,,12821xe" fillcolor="#ff7707 [3205]" stroked="f">
              <v:path arrowok="t" o:connecttype="custom" o:connectlocs="0,9124238;2100064,9124238;2100064,0;0,0;0,9124238" o:connectangles="0,0,0,0,0"/>
            </v:shape>
          </w:pict>
        </mc:Fallback>
      </mc:AlternateContent>
    </w:r>
    <w:r w:rsidRPr="00390E35">
      <w:rPr>
        <w:rFonts w:ascii="Arial Narrow" w:hAnsi="Arial Narrow"/>
        <w:i/>
        <w:iCs/>
        <w:noProof/>
        <w:color w:val="FF7707" w:themeColor="accent2"/>
        <w:sz w:val="32"/>
        <w:szCs w:val="3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4B736BF" wp14:editId="73BC058A">
              <wp:simplePos x="0" y="0"/>
              <wp:positionH relativeFrom="page">
                <wp:posOffset>9525</wp:posOffset>
              </wp:positionH>
              <wp:positionV relativeFrom="page">
                <wp:posOffset>9525</wp:posOffset>
              </wp:positionV>
              <wp:extent cx="1790700" cy="10287000"/>
              <wp:effectExtent l="0" t="0" r="0" b="0"/>
              <wp:wrapTopAndBottom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790700" cy="10287000"/>
                        <a:chOff x="4133349" y="257192"/>
                        <a:chExt cx="3644131" cy="9807558"/>
                      </a:xfrm>
                    </wpg:grpSpPr>
                    <wps:wsp>
                      <wps:cNvPr id="9" name="Freeform 5" descr="decorative element"/>
                      <wps:cNvSpPr>
                        <a:spLocks/>
                      </wps:cNvSpPr>
                      <wps:spPr bwMode="auto">
                        <a:xfrm>
                          <a:off x="4133349" y="257194"/>
                          <a:ext cx="3329940" cy="1352547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6" descr="decorative element"/>
                      <wps:cNvSpPr>
                        <a:spLocks/>
                      </wps:cNvSpPr>
                      <wps:spPr bwMode="auto">
                        <a:xfrm>
                          <a:off x="4792250" y="257192"/>
                          <a:ext cx="2764789" cy="135263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41" y="257192"/>
                          <a:ext cx="2373631" cy="1362161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1" y="257192"/>
                          <a:ext cx="1449705" cy="1362161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8A1E52A" id="Group 1" o:spid="_x0000_s1026" alt="decorative element" style="position:absolute;margin-left:.75pt;margin-top:.75pt;width:141pt;height:810pt;flip:x;z-index:-251653120;mso-position-horizontal-relative:page;mso-position-vertical-relative:page" coordorigin="41333,2571" coordsize="36441,98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">
              <v:shape id="Freeform 5" o:spid="_x0000_s1027" alt="decorative element" style="position:absolute;left:41333;top:2571;width:33299;height:13526;visibility:visible;mso-wrap-style:square;v-text-anchor:top" coordsize="5244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nDsIA&#10;AADaAAAADwAAAGRycy9kb3ducmV2LnhtbESPQYvCMBSE7wv+h/AWvK2poqLVKCqs6FFdRG+P5NmW&#10;bV5Kk9XqrzeCsMdhZr5hpvPGluJKtS8cK+h2EhDE2pmCMwU/h++vEQgfkA2WjknBnTzMZ62PKabG&#10;3XhH133IRISwT1FBHkKVSul1ThZ9x1XE0bu42mKIss6kqfEW4baUvSQZSosFx4UcK1rlpH/3f1ZB&#10;aB7dy+G40Ud7WuvecHTeLvsDpdqfzWICIlAT/sPv9sYoGMPrSrw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mcOwgAAANoAAAAPAAAAAAAAAAAAAAAAAJgCAABkcnMvZG93&#10;bnJldi54bWxQSwUGAAAAAAQABAD1AAAAhwMAAAAA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32268;35560,66776;57150,100388;80010,133104;104140,165371;130175,196742;157480,227665;186055,257244;215265,286822;245745,315057;277495,342842;309880,369284;342900,395277;377190,420374;411480,444575;446405,468327;481330,490735;516890,512247;552450,532862;588010,552581;650240,584849;684530,603223;718820,623391;753110,645350;784860,669551;814070,696441;838200,725571;857885,757839;869950,793243;874395,831785;869950,873464;859155,909317;842645,943377;820420,975196;795020,1005671;765175,1034353;732790,1061243;697865,1086788;661670,1111437;624840,1134741;587375,1156701;514985,1198380;481330,1218099;449580,1237370;421640,1256193;389255,1279945;356235,1303698;323850,1327898;291465,1352547;2875915,1352547;3329305,622046;3329305,31371;3286125,0" o:connectangles="0,0,0,0,0,0,0,0,0,0,0,0,0,0,0,0,0,0,0,0,0,0,0,0,0,0,0,0,0,0,0,0,0,0,0,0,0,0,0,0,0,0,0,0,0,0,0,0,0,0,0,0,0,0,0"/>
              </v:shape>
              <v:shape id="Freeform 6" o:spid="_x0000_s1028" alt="decorative element" style="position:absolute;left:47922;top:2571;width:27648;height:13527;visibility:visible;mso-wrap-style:square;v-text-anchor:top" coordsize="4354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4WucYA&#10;AADbAAAADwAAAGRycy9kb3ducmV2LnhtbESPQU/DMAyF70j8h8hI3Fg6GB3qlk0DCQkkLhSGdvQa&#10;r6lonCoJW/fv8QGJm633/N7n5Xr0vTpSTF1gA9NJAYq4Cbbj1sDnx/PNA6iUkS32gcnAmRKsV5cX&#10;S6xsOPE7HevcKgnhVKEBl/NQaZ0aRx7TJAzEoh1C9Jhlja22EU8S7nt9WxSl9tixNDgc6MlR813/&#10;eAOzTVk/DtO3+bl83bm7eruffd1HY66vxs0CVKYx/5v/rl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4WucYAAADbAAAADwAAAAAAAAAAAAAAAACYAgAAZHJz&#10;L2Rvd25yZXYueG1sUEsFBgAAAAAEAAQA9QAAAIsDAAAAAA==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4,0;0,0;13335,32259;29845,66758;47625,100361;67945,133516;88900,165775;112395,197586;136525,228501;161925,258968;189230,288538;217170,317661;246380,345887;276225,373218;307340,399652;339090,425639;371475,450729;404495,475371;438150,498669;471805,521519;506095,543025;541020,564083;575945,584245;610235,603063;672465,635322;706120,653691;741045,673853;774700,696255;807085,720450;836295,747332;860425,776455;880110,808714;892175,843661;896620,882192;892175,924308;881380,960151;864235,993754;842645,1026013;816610,1056032;787400,1084707;755015,1112037;720090,1137575;683895,1161770;647065,1185068;609600,1207470;537210,1249138;502920,1268851;471805,1288117;443865,1306935;427990,1318136;396875,1340986;381000,1352187;2764154,1352187;2764154,0" o:connectangles="0,0,0,0,0,0,0,0,0,0,0,0,0,0,0,0,0,0,0,0,0,0,0,0,0,0,0,0,0,0,0,0,0,0,0,0,0,0,0,0,0,0,0,0,0,0,0,0,0,0,0,0,0,0"/>
              </v:shape>
              <v:shape id="Freeform 7" o:spid="_x0000_s1029" alt="decorative element" style="position:absolute;left:54025;top:2571;width:23736;height:13622;visibility:visible;mso-wrap-style:square;v-text-anchor:top" coordsize="3738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el8AA&#10;AADbAAAADwAAAGRycy9kb3ducmV2LnhtbERPS4vCMBC+L/gfwgjetqkeVGqjqCAreJD6uA/N2Bab&#10;SWmytfrrzcKCt/n4npOuelOLjlpXWVYwjmIQxLnVFRcKLufd9xyE88gaa8uk4EkOVsvBV4qJtg/O&#10;qDv5QoQQdgkqKL1vEildXpJBF9mGOHA32xr0AbaF1C0+Qrip5SSOp9JgxaGhxIa2JeX3069RYH7O&#10;XX59Hg7bbJPN7Msdqc6OSo2G/XoBwlPvP+J/916H+WP4+yUc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Pel8AAAADbAAAADwAAAAAAAAAAAAAAAACYAgAAZHJzL2Rvd25y&#10;ZXYueG1sUEsFBgAAAAAEAAQA9QAAAIUD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6,0;0,0;3810,7670;6350,12633;8890,17597;29845,55948;53340,92495;77470,128140;103505,161979;130810,194466;159385,225598;189230,255377;220345,283802;252730,310423;285750,336141;320040,360054;354965,382163;390525,403369;427355,422771;464185,440819;507365,459318;550545,476463;593725,492255;637540,507596;725805,537826;769620,553166;813435,568958;856615,586104;899160,604603;941070,624455;982345,646564;1022985,671380;1052830,693488;1078230,716951;1097915,741766;1112520,767485;1123315,794556;1129030,822530;1131570,850956;1129665,880284;1124585,909611;1116965,939841;1105535,970523;1091565,1000753;1075690,1031434;1057910,1062116;1037590,1092797;1016000,1123027;993775,1152355;969645,1181683;945515,1210559;920750,1238082;895985,1265154;871220,1290872;847090,1316139;822960,1339601;800735,1361710;2372996,1361710;2372996,0" o:connectangles="0,0,0,0,0,0,0,0,0,0,0,0,0,0,0,0,0,0,0,0,0,0,0,0,0,0,0,0,0,0,0,0,0,0,0,0,0,0,0,0,0,0,0,0,0,0,0,0,0,0,0,0,0,0,0,0,0,0,0"/>
              </v:shape>
              <v:shape id="Freeform 8" o:spid="_x0000_s1030" alt="decorative element" style="position:absolute;left:63246;top:2571;width:14497;height:13622;visibility:visible;mso-wrap-style:square;v-text-anchor:top" coordsize="2283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nU8EA&#10;AADbAAAADwAAAGRycy9kb3ducmV2LnhtbERP24rCMBB9X/Afwgi+ram6qFSjeEER9sVVP2DajG21&#10;mdQmavfvjbCwb3M415nOG1OKB9WusKyg141AEKdWF5wpOB03n2MQziNrLC2Tgl9yMJ+1PqYYa/vk&#10;H3ocfCZCCLsYFeTeV7GULs3JoOvaijhwZ1sb9AHWmdQ1PkO4KWU/iobSYMGhIceKVjml18PdKBhe&#10;qvXXbptsbqVJvpejwT7RuFeq024WExCeGv8v/nPvdJjfh/cv4QA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0Z1PBAAAA2wAAAA8AAAAAAAAAAAAAAAAAmAIAAGRycy9kb3du&#10;cmV2LnhtbFBLBQYAAAAABAAEAPUAAACGAw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41072;12700,81694;24130,119607;38100,154812;54610,188211;73660,218903;95250,247337;119380,273515;144780,297888;172720,320455;202565,341217;234315,360625;266700,378228;300990,394476;336550,409370;373380,422911;410845,435548;449580,446832;488315,457664;527685,467594;567690,477072;607695,485648;648335,493772;845185,533039;882650,541163;919480,549739;952500,560571;985520,575917;1016635,596679;1045210,621052;1070610,649486;1090930,681532;1105535,716285;1113155,753747;1113155,793014;1106170,831830;1094105,868389;1077595,903594;1057275,937445;1033145,969942;1006475,1000633;977900,1030422;947420,1058857;915670,1085937;883285,1112116;850900,1137391;788035,1184782;758190,1207349;731520,1229014;701040,1253838;671830,1280016;642620,1306194;614680,1333726;588010,1362161;1449070,1362161;1449070,0" o:connectangles="0,0,0,0,0,0,0,0,0,0,0,0,0,0,0,0,0,0,0,0,0,0,0,0,0,0,0,0,0,0,0,0,0,0,0,0,0,0,0,0,0,0,0,0,0,0,0,0,0,0,0,0,0,0,0,0,0,0"/>
              </v:shape>
              <v:group id="_x0000_s1031" alt="decorative element" style="position:absolute;left:52197;top:70256;width:25577;height:30391" coordsize="25577,30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<v:oval id="Circle" o:spid="_x0000_s1032" style="position:absolute;left:23495;top:17526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Px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z8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3" style="position:absolute;left:24892;top:3937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XsMQA&#10;AADcAAAADwAAAGRycy9kb3ducmV2LnhtbESP3WrCQBSE7wu+w3KE3ukmU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JV7D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4" style="position:absolute;left:23622;top:13716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yK8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KQv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8iv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3749;top:9779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sXM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Em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bF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876;top:5969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Jx8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El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byc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4003;top:203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dtcEA&#10;AADcAAAADwAAAGRycy9kb3ducmV2LnhtbERPz2vCMBS+C/sfwhvspmk9bK4aRSaCE0Ts9P5onk1Z&#10;81Ka2Hb+9ctB8Pjx/V6sBluLjlpfOVaQThIQxIXTFZcKzj/b8QyED8gaa8ek4I88rJYvowVm2vV8&#10;oi4PpYgh7DNUYEJoMil9Yciin7iGOHJX11oMEbal1C32MdzWcpok79JixbHBYENfhorf/GYV2I/t&#10;PmVz6C7mcNzoe7HefX73Sr29Dus5iEBDeIof7p1WME3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EXb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5019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4L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El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I+C7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638;top:11684;width:584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bDs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ps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4511;top:15494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+lcUA&#10;AADcAAAADwAAAGRycy9kb3ducmV2LnhtbESPQWvCQBSE74L/YXlCb7pJDq2NriKKYAsiTev9kX3N&#10;hmbfhuw2SfvruwXB4zAz3zDr7Wgb0VPna8cK0kUCgrh0uuZKwcf7cb4E4QOyxsYxKfghD9vNdLLG&#10;XLuB36gvQiUihH2OCkwIbS6lLw1Z9AvXEkfv03UWQ5RdJXWHQ4TbRmZJ8igt1hwXDLa0N1R+Fd9W&#10;gX06vqZszv3VnC8H/VvuTs8vg1IPs3G3AhFoDPfwrX3SCrIshf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j6V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765;top:7874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g4sQA&#10;AADcAAAADwAAAGRycy9kb3ducmV2LnhtbESPT2vCQBTE70K/w/IKvenGHPyTuoq0CFYQ0bb3R/Y1&#10;G5p9G7JrEv30riB4HGbmN8xi1dtKtNT40rGC8SgBQZw7XXKh4Od7M5yB8AFZY+WYFFzIw2r5Mlhg&#10;pl3HR2pPoRARwj5DBSaEOpPS54Ys+pGriaP35xqLIcqmkLrBLsJtJdMkmUiLJccFgzV9GMr/T2er&#10;wE43uzGbfftr9odPfc3X2/lXp9Tba79+BxGoD8/wo73VCtI0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oO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line id="Line" o:spid="_x0000_s1042" style="position:absolute;visibility:visible;mso-wrap-style:square" from="22987,0" to="23114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pn8UAAADcAAAADwAAAGRycy9kb3ducmV2LnhtbESPT2vCQBTE74LfYXlCb7oxpbZEV9FC&#10;oJce/FPq8ZF9zYZm38bsNkm/vSsIHoeZ+Q2z2gy2Fh21vnKsYD5LQBAXTldcKjgd8+kbCB+QNdaO&#10;ScE/edisx6MVZtr1vKfuEEoRIewzVGBCaDIpfWHIop+5hjh6P661GKJsS6lb7CPc1jJNkoW0WHFc&#10;MNjQu6Hi9/BnFbx8dYvqfNzl9vszP10Idf9qtFJPk2G7BBFoCI/wvf2hFaTpM9zOxCM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Wpn8UAAADcAAAADwAAAAAAAAAA&#10;AAAAAAChAgAAZHJzL2Rvd25yZXYueG1sUEsFBgAAAAAEAAQA+QAAAJMDAAAAAA==&#10;" stroked="f" strokeweight="1pt">
                  <v:stroke miterlimit="4" joinstyle="miter"/>
                </v:line>
                <v:oval id="Circle" o:spid="_x0000_s1043" style="position:absolute;left:21717;top:13716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dDc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Z0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4" style="position:absolute;left:22860;top:3937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4ls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Ti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5" style="position:absolute;left:22352;top:19431;width:1193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m4c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E2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7pu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1844;top:9779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Des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E1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3A3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1844;top:5969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XCM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W0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Jc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463;top:17526;width:939;height: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yk8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E1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kMp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2606;top:15621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N0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Dd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2733;top:11684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oS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eQl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qE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shape id="Shape" o:spid="_x0000_s1051" style="position:absolute;left:24383;top:19303;width:1182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XFsIA&#10;AADcAAAADwAAAGRycy9kb3ducmV2LnhtbESPT4vCMBTE78J+h/CEvWlqF0W6pkUUQY/+gb0+kmdb&#10;bF66TbTdb78RBI/DzPyGWRWDbcSDOl87VjCbJiCItTM1lwou591kCcIHZIONY1LwRx6K/GO0wsy4&#10;no/0OIVSRAj7DBVUIbSZlF5XZNFPXUscvavrLIYou1KaDvsIt41Mk2QhLdYcFypsaVORvp3uVoH+&#10;SZZ2tpkftloP4Xd/63duXSr1OR7W3yACDeEdfrX3RkH6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xcWwgAAANwAAAAPAAAAAAAAAAAAAAAAAJgCAABkcnMvZG93&#10;bnJldi54bWxQSwUGAAAAAAQABAD1AAAAhwM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2" style="position:absolute;left:22860;top:7874;width:304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TpM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ZO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3" style="position:absolute;left:21971;top:203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L0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Mo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Av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4" style="position:absolute;left:17399;top:25400;width:1193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CuS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wn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K5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18288;top:27178;width:1473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wP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MD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9304;top:25273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Vp8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pW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21336;top:21336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B1c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xAd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20320;top:23241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kT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aR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59" style="position:absolute;left:17399;top:29337;width:1320;height:105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fh7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Pn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u1+HvAAAANwAAAAPAAAAAAAAAAAAAAAAAJgCAABkcnMvZG93bnJldi54&#10;bWxQSwUGAAAAAAQABAD1AAAAgQM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0" style="position:absolute;left:25272;top:21463;width:293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6HMIA&#10;AADcAAAADwAAAGRycy9kb3ducmV2LnhtbESPT4vCMBTE78J+h/CEvWlaWUW6pkUUQY/+gb0+kmdb&#10;bF66TbTdb78RBI/DzPyGWRWDbcSDOl87VpBOExDE2pmaSwWX826yBOEDssHGMSn4Iw9F/jFaYWZc&#10;z0d6nEIpIoR9hgqqENpMSq8rsuinriWO3tV1FkOUXSlNh32E20bOkmQhLdYcFypsaVORvp3uVoH+&#10;SZY23cwPW62H8Lu/9Tu3LpX6HA/rbxCBhvAOv9p7o2D2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9/ocwgAAANwAAAAPAAAAAAAAAAAAAAAAAJgCAABkcnMvZG93&#10;bnJldi54bWxQSwUGAAAAAAQABAD1AAAAhwM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1" style="position:absolute;left:18415;top:23368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FQs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0V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62" style="position:absolute;left:16383;top:27305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g2c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OoG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+D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63" style="position:absolute;left:22225;top:23241;width:154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4rcUA&#10;AADcAAAADwAAAGRycy9kb3ducmV2LnhtbESPQWvCQBSE7wX/w/KE3nQTk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ni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64" style="position:absolute;left:24129;top:23114;width:1385;height:1664;visibility:visible;mso-wrap-style:square;v-text-anchor:middle" coordsize="21600,2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nb8UA&#10;AADcAAAADwAAAGRycy9kb3ducmV2LnhtbESPT2vCQBTE74LfYXmF3symoREbXcW2FHqpooaeH9ln&#10;Esy+DdnNn377bqHgcZiZ3zCb3WQaMVDnassKnqIYBHFhdc2lgvzysViBcB5ZY2OZFPyQg912Pttg&#10;pu3IJxrOvhQBwi5DBZX3bSalKyoy6CLbEgfvajuDPsiulLrDMcBNI5M4XkqDNYeFClt6q6i4nXuj&#10;4DCm33FDt6XzZf+SHF/fv/LhotTjw7Rfg/A0+Xv4v/2pFSTPK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+dvxQAAANwAAAAPAAAAAAAAAAAAAAAAAJgCAABkcnMv&#10;ZG93bnJldi54bWxQSwUGAAAAAAQABAD1AAAAigM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5" style="position:absolute;left:23114;top:25146;width:1727;height:1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DQ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Q0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5018;top:25146;width:496;height:165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H88EA&#10;AADcAAAADwAAAGRycy9kb3ducmV2LnhtbESPzarCMBSE94LvEI7gTlPlXpVqFPEi6NIfcHtIjm2x&#10;OalNtPXtzQXB5TAz3zCLVWtL8aTaF44VjIYJCGLtTMGZgvNpO5iB8AHZYOmYFLzIw2rZ7SwwNa7h&#10;Az2PIRMRwj5FBXkIVSql1zlZ9ENXEUfv6mqLIco6k6bGJsJtKcdJMpEWC44LOVa0yUnfjg+rQF+S&#10;mR1tfvd/Wrfhvrs1W7fOlOr32vUcRKA2fMOf9s4oGP9M4f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Sx/PBAAAA3AAAAA8AAAAAAAAAAAAAAAAAmAIAAGRycy9kb3du&#10;cmV2LnhtbFBLBQYAAAAABAAEAPUAAACGAw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7" style="position:absolute;left:24002;top:26923;width:1575;height:20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Tgb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L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zVOBvAAAANwAAAAPAAAAAAAAAAAAAAAAAJgCAABkcnMvZG93bnJldi54&#10;bWxQSwUGAAAAAAQABAD1AAAAgQM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68" style="position:absolute;left:22986;top:28956;width:2541;height:14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2Gs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P/M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B9hrBAAAA3AAAAA8AAAAAAAAAAAAAAAAAmAIAAGRycy9kb3du&#10;cmV2LnhtbFBLBQYAAAAABAAEAPUAAACGAw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69" style="position:absolute;left:21081;top:29082;width:1753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JWrwA&#10;AADcAAAADwAAAGRycy9kb3ducmV2LnhtbERPSwrCMBDdC94hjODOpgqKVKOIIujSD7gdkrEtNpPa&#10;RFtvbxaCy8f7L9edrcSbGl86VjBOUhDE2pmScwXXy340B+EDssHKMSn4kIf1qt9bYmZcyyd6n0Mu&#10;Ygj7DBUUIdSZlF4XZNEnriaO3N01FkOETS5Ng20Mt5WcpOlMWiw5NhRY07Yg/Ti/rAJ9S+d2vJ0e&#10;d1p34Xl4tHu3yZUaDrrNAkSgLvzFP/fBKJhM4/x4Jh4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YslavAAAANwAAAAPAAAAAAAAAAAAAAAAAJgCAABkcnMvZG93bnJldi54&#10;bWxQSwUGAAAAAAQABAD1AAAAgQM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0" style="position:absolute;left:22098;top:27051;width:1879;height:1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N6M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Lyk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Te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71" style="position:absolute;left:20193;top:27178;width:1676;height:1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Tn8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tO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2" style="position:absolute;left:23241;top:21336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2BM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ynE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Y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73" style="position:absolute;left:19177;top:29210;width:1524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PWcEA&#10;AADcAAAADwAAAGRycy9kb3ducmV2LnhtbESPQYvCMBSE78L+h/AWvGmqrCLVVEQR9Kgu7PWRPNvS&#10;5qU2WVv/vREEj8PMfMOs1r2txZ1aXzpWMBknIIi1MyXnCn4v+9EChA/IBmvHpOBBHtbZ12CFqXEd&#10;n+h+DrmIEPYpKihCaFIpvS7Ioh+7hjh6V9daDFG2uTQtdhFuazlNkrm0WHJcKLChbUG6Ov9bBfov&#10;WdjJdnbcad2H26Hq9m6TKzX87jdLEIH68Am/2wejYDr7gde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Zz1nBAAAA3AAAAA8AAAAAAAAAAAAAAAAAmAIAAGRycy9kb3du&#10;cmV2LnhtbFBLBQYAAAAABAAEAPUAAACGAw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4" style="position:absolute;left:21209;top:25146;width:154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L68UA&#10;AADcAAAADwAAAGRycy9kb3ducmV2LnhtbESPQWvCQBSE7wX/w/KE3nQTw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0vr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5" style="position:absolute;left:18796;top:1181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VnM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1Z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76" style="position:absolute;left:16891;top:7874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wB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XA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5494;top:25400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kdcEA&#10;AADcAAAADwAAAGRycy9kb3ducmV2LnhtbERPXWvCMBR9F/wP4Qp701RB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u5H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5748;top:17653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B7s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kH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621;top:21590;width:838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izs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vx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dCL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3843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HVc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Jm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4h1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7018;top:4064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ZIs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J2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qGS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6637;top:15748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8uc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mvL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6510;top:23368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kz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JM3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7907;top:5969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BVs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gVb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19558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fIcQA&#10;AADcAAAADwAAAGRycy9kb3ducmV2LnhtbESPQWvCQBSE74L/YXmF3nSjh6jRVcQiWEGK2t4f2Wc2&#10;NPs2ZLdJ2l/vCgWPw8x8w6w2va1ES40vHSuYjBMQxLnTJRcKPq/70RyED8gaK8ek4Jc8bNbDwQoz&#10;7To+U3sJhYgQ9hkqMCHUmZQ+N2TRj11NHL2bayyGKJtC6ga7CLeVnCZJKi2WHBcM1rQzlH9ffqwC&#10;O9sfJ2xO7Zc5fbzpv3x7WLx3Sr2+9NsliEB9eIb/2wetYJqm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Hy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4605;top:19558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6us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dwf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dur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8034;top:203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uyM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tp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i7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859;top:11811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LU8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KZ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Oi1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4732;top:15748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0E8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X4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bQT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986;top:8001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RiM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hEY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986;top:406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P/8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j/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5875;top:9906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qZM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yp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093" style="position:absolute;visibility:visible;mso-wrap-style:square" from="16002,2032" to="16129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8e9sUAAADcAAAADwAAAGRycy9kb3ducmV2LnhtbESPQWvCQBSE7wX/w/IEb81GsSoxq9hC&#10;oJceqhY9PrLPbDD7Ns1uk/TfdwuFHoeZ+YbJ96NtRE+drx0rmCcpCOLS6ZorBedT8bgB4QOyxsYx&#10;KfgmD/vd5CHHTLuB36k/hkpECPsMFZgQ2kxKXxqy6BPXEkfv5jqLIcqukrrDIcJtIxdpupIWa44L&#10;Blt6MVTej19WwdNHv6qvp+fCXt6K8yehHtZGKzWbjoctiEBj+A//tV+1gsV6C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8e9sUAAADcAAAADwAAAAAAAAAA&#10;AAAAAAChAgAAZHJzL2Rvd25yZXYueG1sUEsFBgAAAAAEAAQA+QAAAJMDAAAAAA==&#10;" stroked="f" strokeweight="1pt">
                  <v:stroke miterlimit="4" joinstyle="miter"/>
                </v:line>
                <v:oval id="Circle" o:spid="_x0000_s1094" style="position:absolute;left:20447;top:19431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Xi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he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95" style="position:absolute;left:14478;top:23495;width:939;height: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J/M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bwv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Iif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6" style="position:absolute;left:14478;top:27432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sZ8QA&#10;AADcAAAADwAAAGRycy9kb3ducmV2LnhtbESPT2vCQBTE7wW/w/IEb3WjB1Ojq4hF0IIU/90f2Wc2&#10;mH0bstsk9tN3C4Ueh5n5DbNc97YSLTW+dKxgMk5AEOdOl1wouF52r28gfEDWWDkmBU/ysF4NXpaY&#10;adfxidpzKESEsM9QgQmhzqT0uSGLfuxq4ujdXWMxRNkUUjfYRbit5DRJZtJiyXHBYE1bQ/nj/GUV&#10;2HT3MWFzbG/m+Pmuv/PNfn7olBoN+80CRKA+/If/2nutYJq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LG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6002;top:5969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4Fc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W0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7gV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9431;top:21463;width:1117;height:1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djs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eF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x2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9939;top:203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ENM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4xDT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685;top:13716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hr8QA&#10;AADcAAAADwAAAGRycy9kb3ducmV2LnhtbESPT2vCQBTE7wW/w/IEb3UTD1ajq4hF0IIU/90f2Wc2&#10;mH0bstsk9tN3C4Ueh5n5DbNc97YSLTW+dKwgHScgiHOnSy4UXC+71xkIH5A1Vo5JwZM8rFeDlyVm&#10;2nV8ovYcChEh7DNUYEKoMyl9bsiiH7uaOHp311gMUTaF1A12EW4rOUmSqbRYclwwWNPWUP44f1kF&#10;9m3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0Ya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812;top:9906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/2MQA&#10;AADcAAAADwAAAGRycy9kb3ducmV2LnhtbESPT2vCQBTE7wW/w/IEb3VjDlajq4hF0IIU/90f2Wc2&#10;mH0bstsk9tN3C4Ueh5n5DbNc97YSLTW+dKxgMk5AEOdOl1wouF52rzMQPiBrrByTgid5WK8GL0vM&#10;tOv4RO05FCJC2GeowIRQZ1L63JBFP3Y1cfTurrEYomwKqRvsItxWMk2SqbRYclwwWNPWUP44f1kF&#10;9m3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/9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20955;top:3937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aQ8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lpD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558;top:17526;width:838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CN8UA&#10;AADcAAAADwAAAGRycy9kb3ducmV2LnhtbESPQWvCQBSE7wX/w/IEb7pRpN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8I3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104" style="position:absolute;visibility:visible;mso-wrap-style:square" from="20955,0" to="21082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bLSsUAAADcAAAADwAAAGRycy9kb3ducmV2LnhtbESPzWrDMBCE74G+g9hCb4lcQ9LgRDFt&#10;wNBLD80PyXGxNpaJtXItxXbfvgoEehxm5htmnY+2ET11vnas4HWWgCAuna65UnDYF9MlCB+QNTaO&#10;ScEvecg3T5M1ZtoN/E39LlQiQthnqMCE0GZS+tKQRT9zLXH0Lq6zGKLsKqk7HCLcNjJNkoW0WHNc&#10;MNjS1lB53d2sgvmxX9Tn/UdhT1/F4YdQD29GK/XyPL6vQAQaw3/40f7UCtLlHO5n4hG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bLSsUAAADcAAAADwAAAAAAAAAA&#10;AAAAAAChAgAAZHJzL2Rvd25yZXYueG1sUEsFBgAAAAAEAAQA+QAAAJMDAAAAAA==&#10;" stroked="f" strokeweight="1pt">
                  <v:stroke miterlimit="4" joinstyle="miter"/>
                </v:line>
                <v:oval id="Circle" o:spid="_x0000_s1105" style="position:absolute;left:20701;top:11811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528UA&#10;AADcAAAADwAAAGRycy9kb3ducmV2LnhtbESPzWrDMBCE74W+g9hCbomcHPLjRjahJZAGQojb3hdr&#10;a5laK2MptpunjwqFHoeZ+YbZ5qNtRE+drx0rmM8SEMSl0zVXCj7e99M1CB+QNTaOScEPecizx4ct&#10;ptoNfKG+CJWIEPYpKjAhtKmUvjRk0c9cSxy9L9dZDFF2ldQdDhFuG7lIkqW0WHNcMNjSi6Hyu7ha&#10;BXa1P87ZnPpPczq/6lu5O2zeBqUmT+PuGUSgMfyH/9oHrWCxX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fnb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6" style="position:absolute;left:17907;top:9906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cQMUA&#10;AADcAAAADwAAAGRycy9kb3ducmV2LnhtbESPT2vCQBTE74V+h+UVeqsbPVQb3QRpEawgpf65P7LP&#10;bDD7NmS3SfTTu4LQ4zAzv2EW+WBr0VHrK8cKxqMEBHHhdMWlgsN+9TYD4QOyxtoxKbiQhzx7flpg&#10;ql3Pv9TtQikihH2KCkwITSqlLwxZ9CPXEEfv5FqLIcq2lLrFPsJtLSdJ8i4tVhwXDDb0aag47/6s&#10;AjtdbcZstt3RbH++9LVYrj++e6VeX4blHESgIfyHH+21VjCZTeF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VxA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7" style="position:absolute;left:20828;top:7874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IMs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yDL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20574;top:15621;width:787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tqcUA&#10;AADcAAAADwAAAGRycy9kb3ducmV2LnhtbESPT2vCQBTE74V+h+UVeqsbPbQa3QRpEWxBpP65P7LP&#10;bDD7NmS3SfTTu4LQ4zAzv2EW+WBr0VHrK8cKxqMEBHHhdMWlgsN+9TYF4QOyxtoxKbiQhzx7flpg&#10;ql3Pv9TtQikihH2KCkwITSqlLwxZ9CPXEEfv5FqLIcq2lLrFPsJtLSdJ8i4tVhwXDDb0aag47/6s&#10;Avux+hmz2XRHs9l+6WuxXM++e6VeX4blHESgIfyHH+21VjCZzuB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m2p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17526;top:21463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S6c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VLp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18923;top:7874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3c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Jm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93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653;top:17653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pBc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J2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/aQ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7780;top:13716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Mn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8y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113" style="position:absolute;left:15494;top:29336;width:1117;height:953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1w8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M9+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gdcPBAAAA3AAAAA8AAAAAAAAAAAAAAAAAmAIAAGRycy9kb3du&#10;cmV2LnhtbFBLBQYAAAAABAAEAPUAAACGAw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4" style="position:absolute;left:18542;top:19431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xcc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vFx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15" style="position:absolute;left:18923;top:3937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vBs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OZ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bwb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6" style="position:absolute;left:18669;top:15621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Knc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+B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Mqd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9939;top:5969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e78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17v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6764;top:11811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7dMQA&#10;AADcAAAADwAAAGRycy9kb3ducmV2LnhtbESPT2vCQBTE7wW/w/IEb3WjB9tEVxGLoAUp/rs/ss9s&#10;MPs2ZLdJ7KfvFgoeh5n5DbNY9bYSLTW+dKxgMk5AEOdOl1wouJy3r+8gfEDWWDkmBQ/ysFoOXhaY&#10;adfxkdpTKESEsM9QgQmhzqT0uSGLfuxq4ujdXGMxRNkUUjfYRbit5DRJZtJiyXHBYE0bQ/n99G0V&#10;2Lft54TNob2aw9eH/snXu3TfKTUa9us5iEB9eIb/2zutYJq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+3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5842;top:29845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I88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KyP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4064;top:13970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taMUA&#10;AADcAAAADwAAAGRycy9kb3ducmV2LnhtbESPQWvCQBSE7wX/w/KE3uomFtSmriIWwRZEjO39kX1m&#10;g9m3IbtNUn99Vyj0OMzMN8xyPdhadNT6yrGCdJKAIC6crrhU8HnePS1A+ICssXZMCn7Iw3o1elhi&#10;pl3PJ+ryUIoIYZ+hAhNCk0npC0MW/cQ1xNG7uNZiiLItpW6xj3Bby2mSzKTFiuOCwYa2hopr/m0V&#10;2PnuI2Vz6L7M4fimb8Vm//LeK/U4HjavIAIN4T/8195rBc9JCv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m1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4953;top:16002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zH8QA&#10;AADcAAAADwAAAGRycy9kb3ducmV2LnhtbESPQWvCQBSE70L/w/IK3nSjgrapq0hFUEGktr0/sq/Z&#10;0OzbkF2T6K93BcHjMDPfMPNlZ0vRUO0LxwpGwwQEceZ0wbmCn+/N4A2ED8gaS8ek4EIelouX3hxT&#10;7Vr+ouYUchEh7FNUYEKoUil9ZsiiH7qKOHp/rrYYoqxzqWtsI9yWcpwkU2mx4LhgsKJPQ9n/6WwV&#10;2NlmP2JzaH7N4bjW12y1fd+1SvVfu9UHiEBdeIYf7a1WMEnG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8x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5969;top:21844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WhMQA&#10;AADcAAAADwAAAGRycy9kb3ducmV2LnhtbESP3WrCQBSE74W+w3IK3ulGhbamriIVQQWR+nN/yJ5m&#10;Q7NnQ3ZNYp/eLQheDjPzDTNbdLYUDdW+cKxgNExAEGdOF5wrOJ/Wgw8QPiBrLB2Tght5WMxfejNM&#10;tWv5m5pjyEWEsE9RgQmhSqX0mSGLfugq4uj9uNpiiLLOpa6xjXBbynGSvEmLBccFgxV9Gcp+j1er&#10;wL6vdyM2++Zi9oeV/suWm+m2Var/2i0/QQTqwjP8aG+0gkkygf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Vo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5842;top:25781;width:304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O8MQA&#10;AADcAAAADwAAAGRycy9kb3ducmV2LnhtbESPQWvCQBSE70L/w/IK3nRjF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zvD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4953;top:11938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ra8QA&#10;AADcAAAADwAAAGRycy9kb3ducmV2LnhtbESPQWvCQBSE70L/w/IK3nRjR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a2v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4826;top:27813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1HMUA&#10;AADcAAAADwAAAGRycy9kb3ducmV2LnhtbESPQWvCQBSE70L/w/IK3nSTCtqmrkFaBC2I1Lb3R/Y1&#10;G5p9G7JrEv31XUHwOMzMN8wyH2wtOmp95VhBOk1AEBdOV1wq+P7aTJ5B+ICssXZMCs7kIV89jJaY&#10;adfzJ3XHUIoIYZ+hAhNCk0npC0MW/dQ1xNH7da3FEGVbSt1iH+G2lk9JMpcWK44LBht6M1T8HU9W&#10;gV1sPlI2++7H7A/v+lKsty+7Xqnx47B+BRFoCPfwrb3VCmbJHK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/U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064;top:17907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NQh8UA&#10;AADcAAAADwAAAGRycy9kb3ducmV2LnhtbESPQWvCQBSE70L/w/IK3nQTBW1T1yAVQQsite39kX3N&#10;hmbfhuyaxP76bkHwOMzMN8wqH2wtOmp95VhBOk1AEBdOV1wq+PzYTZ5A+ICssXZMCq7kIV8/jFaY&#10;adfzO3XnUIoIYZ+hAhNCk0npC0MW/dQ1xNH7dq3FEGVbSt1iH+G2lrMkWUiLFccFgw29Gip+zher&#10;wC53bymbY/dljqet/i02++dDr9T4cdi8gAg0hHv41t5rBfNkCf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1C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953;top:19939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E9c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8xP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953;top:23876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hbsUA&#10;AADcAAAADwAAAGRycy9kb3ducmV2LnhtbESPQWvCQBSE74X+h+UVvOnGClpTN0EqghZEatv7I/ua&#10;Dc2+Ddk1if76riD0OMzMN8wqH2wtOmp95VjBdJKAIC6crrhU8PW5Hb+A8AFZY+2YFFzIQ549Pqww&#10;1a7nD+pOoRQRwj5FBSaEJpXSF4Ys+olriKP341qLIcq2lLrFPsJtLZ+TZC4tVhwXDDb0Zqj4PZ2t&#10;ArvYvk/ZHLpvczhu9LVY75b7XqnR07B+BRFoCP/he3unFcySJdzO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GF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5969;top:17907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eLs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+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TXi7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line id="Line" o:spid="_x0000_s1130" style="position:absolute;visibility:visible;mso-wrap-style:square" from="6985,8001" to="7112,8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XU8UAAADcAAAADwAAAGRycy9kb3ducmV2LnhtbESPT2vCQBTE7wW/w/KE3uomLVWJrmKF&#10;QC891D/o8ZF9ZoPZtzG7Jum37xYKHoeZ+Q2zXA+2Fh21vnKsIJ0kIIgLpysuFRz2+cschA/IGmvH&#10;pOCHPKxXo6clZtr1/E3dLpQiQthnqMCE0GRS+sKQRT9xDXH0Lq61GKJsS6lb7CPc1vI1SabSYsVx&#10;wWBDW0PFdXe3Ct6P3bQ67z9ye/rKDzdC3c+MVup5PGwWIAIN4RH+b39qBW9pCn9n4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ZXU8UAAADcAAAADwAAAAAAAAAA&#10;AAAAAAChAgAAZHJzL2Rvd25yZXYueG1sUEsFBgAAAAAEAAQA+QAAAJMDAAAAAA==&#10;" stroked="f" strokeweight="1pt">
                  <v:stroke miterlimit="4" joinstyle="miter"/>
                </v:line>
                <v:oval id="Circle" o:spid="_x0000_s1131" style="position:absolute;left:6985;top:15875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lws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Us6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Zc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2" style="position:absolute;left:6985;top:11938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AW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mk6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wF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3" style="position:absolute;left:7874;top:25781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YLc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nL3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Fg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7747;top:29718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9ts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P0BW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P22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5969;top:13970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jwc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Dmdwd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2Y8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6858;top:19812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GWs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Us6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6xl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6858;top:27686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SKM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t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lUij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line id="Line" o:spid="_x0000_s1138" style="position:absolute;visibility:visible;mso-wrap-style:square" from="6096,10033" to="6223,10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BbVcUAAADcAAAADwAAAGRycy9kb3ducmV2LnhtbESPT2vCQBTE7wW/w/KE3upGRavRVawQ&#10;8OKh/qE9PrLPbDD7Ns1uk/Tbd4VCj8PM/IZZb3tbiZYaXzpWMB4lIIhzp0suFFzO2csChA/IGivH&#10;pOCHPGw3g6c1ptp1/E7tKRQiQtinqMCEUKdS+tyQRT9yNXH0bq6xGKJsCqkb7CLcVnKSJHNpseS4&#10;YLCmvaH8fvq2CmbXdl5+nt8y+3HMLl+Euns1WqnnYb9bgQjUh//wX/ugFUzHS3ic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BbVcUAAADcAAAADwAAAAAAAAAA&#10;AAAAAAChAgAAZHJzL2Rvd25yZXYueG1sUEsFBgAAAAAEAAQA+QAAAJMDAAAAAA==&#10;" stroked="f" strokeweight="1pt">
                  <v:stroke miterlimit="4" joinstyle="miter"/>
                </v:line>
                <v:oval id="Circle" o:spid="_x0000_s1139" style="position:absolute;left:6858;top:23749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Uk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C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/lJ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40" style="position:absolute;left:1016;top:1600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xC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csk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zMQ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41" style="position:absolute;left:1016;top:27940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vf8UA&#10;AADcAAAADwAAAGRycy9kb3ducmV2LnhtbESPQWvCQBSE7wX/w/KE3urGFGybuoooghVEmur9kX3N&#10;BrNvQ3ZNUn+9Wyj0OMzMN8x8OdhadNT6yrGC6SQBQVw4XXGp4PS1fXoF4QOyxtoxKfghD8vF6GGO&#10;mXY9f1KXh1JECPsMFZgQmkxKXxiy6CeuIY7et2sthijbUuoW+wi3tUyTZCYtVhwXDDa0NlRc8qtV&#10;YF+2+ymbQ3c2h+NG34rV7u2jV+pxPKzeQQQawn/4r73TCp7T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a9/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142" style="position:absolute;left:25399;top:17653;width:89;height:6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rzcEA&#10;AADcAAAADwAAAGRycy9kb3ducmV2LnhtbESPQYvCMBSE74L/ITzBm6Yqu0g1LaII7nFdwesjebbF&#10;5qU20dZ/bxYEj8PMfMOs897W4kGtrxwrmE0TEMTamYoLBae//WQJwgdkg7VjUvAkD3k2HKwxNa7j&#10;X3ocQyEihH2KCsoQmlRKr0uy6KeuIY7exbUWQ5RtIU2LXYTbWs6T5FtarDgulNjQtiR9Pd6tAn1O&#10;lna2/frZad2H2+Ha7d2mUGo86jcrEIH68Am/2wejYDFfwP+ZeAR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XK83BAAAA3AAAAA8AAAAAAAAAAAAAAAAAmAIAAGRycy9kb3du&#10;cmV2LnhtbFBLBQYAAAAABAAEAPUAAACGAw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3" style="position:absolute;left:7874;top:21844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Sk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PI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JK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44" style="position:absolute;left:1016;top:19939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3C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zG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Dc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45" style="position:absolute;top:21971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pf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I0n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qX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line id="Line" o:spid="_x0000_s1146" style="position:absolute;visibility:visible;mso-wrap-style:square" from="0,18034" to="127,18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+gAcUAAADcAAAADwAAAGRycy9kb3ducmV2LnhtbESPQWvCQBSE7wX/w/IEb81GpSoxq9hC&#10;oJceqhY9PrLPbDD7Ns1uk/TfdwuFHoeZ+YbJ96NtRE+drx0rmCcpCOLS6ZorBedT8bgB4QOyxsYx&#10;KfgmD/vd5CHHTLuB36k/hkpECPsMFZgQ2kxKXxqy6BPXEkfv5jqLIcqukrrDIcJtIxdpupIWa44L&#10;Blt6MVTej19WwdNHv6qvp+fCXt6K8yehHtZGKzWbjoctiEBj+A//tV+1guViD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+gAcUAAADcAAAADwAAAAAAAAAA&#10;AAAAAAChAgAAZHJzL2Rvd25yZXYueG1sUEsFBgAAAAAEAAQA+QAAAJMDAAAAAA==&#10;" stroked="f" strokeweight="1pt">
                  <v:stroke miterlimit="4" joinstyle="miter"/>
                </v:line>
                <v:shape id="Shape" o:spid="_x0000_s1147" style="position:absolute;left:13589;top:29463;width:939;height:86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5vLwA&#10;AADcAAAADwAAAGRycy9kb3ducmV2LnhtbERPSwrCMBDdC94hjOBOUxVFqlFEEXTpB9wOydgWm0lt&#10;oq23NwvB5eP9l+vWluJNtS8cKxgNExDE2pmCMwXXy34wB+EDssHSMSn4kIf1qttZYmpcwyd6n0Mm&#10;Ygj7FBXkIVSplF7nZNEPXUUcuburLYYI60yaGpsYbks5TpKZtFhwbMixom1O+nF+WQX6lsztaDs9&#10;7rRuw/PwaPZukynV77WbBYhAbfiLf+6DUTAZx7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87m8vAAAANwAAAAPAAAAAAAAAAAAAAAAAJgCAABkcnMvZG93bnJldi54&#10;bWxQSwUGAAAAAAQABAD1AAAAgQM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48" style="position:absolute;top:29972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9D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p5n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T0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49" style="position:absolute;left:2032;top:29845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CTs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Pn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gJ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50" style="position:absolute;top:25908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n1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uk0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p9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3937;top:29845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5os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fP5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Dmi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152" style="position:absolute;visibility:visible;mso-wrap-style:square" from="3048,12065" to="3175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0w38UAAADcAAAADwAAAGRycy9kb3ducmV2LnhtbESPT2vCQBTE7wW/w/KE3urGhtoSXUUL&#10;AS89+KfU4yP7mg3Nvo3ZbRK/vSsIHoeZ+Q2zWA22Fh21vnKsYDpJQBAXTldcKjge8pcPED4ga6wd&#10;k4ILeVgtR08LzLTreUfdPpQiQthnqMCE0GRS+sKQRT9xDXH0fl1rMUTZllK32Ee4reVrksykxYrj&#10;gsGGPg0Vf/t/q+Dtu5tVp8Mmtz9f+fFMqPt3o5V6Hg/rOYhAQ3iE7+2tVpCmKdzOxCM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0w38UAAADcAAAADwAAAAAAAAAA&#10;AAAAAAChAgAAZHJzL2Rvd25yZXYueG1sUEsFBgAAAAAEAAQA+QAAAJMDAAAAAA==&#10;" stroked="f" strokeweight="1pt">
                  <v:stroke miterlimit="4" joinstyle="miter"/>
                </v:line>
                <v:oval id="Circle" o:spid="_x0000_s1153" style="position:absolute;left:3048;top:1600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0ETc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5n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QR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4" style="position:absolute;left:3937;top:25908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h1s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sD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aH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5" style="position:absolute;left:2921;top:19939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/oc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aTK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z+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1844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aOs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0h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mj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032;top:1803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OSM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LX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A5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2032;top:25908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r08QA&#10;AADcAAAADwAAAGRycy9kb3ducmV2LnhtbESPQWvCQBSE70L/w/IKvdWNClqjq0hFsIKIVu+P7DMb&#10;mn0bstsk9de7QsHjMDPfMPNlZ0vRUO0LxwoG/QQEceZ0wbmC8/fm/QOED8gaS8ek4I88LBcvvTmm&#10;2rV8pOYUchEh7FNUYEKoUil9Zsii77uKOHpXV1sMUda51DW2EW5LOUySsbRYcFwwWNGnoezn9GsV&#10;2MlmN2Czby5mf1jrW7baTr9apd5eu9UMRKAuPMP/7a1WMBpN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q9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921;top:23876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xM8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HEz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1971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UqM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/pH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NS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7813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K38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Ooa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kr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1016;top:23876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vRM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Z3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u9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12065;top:5969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3MMUA&#10;AADcAAAADwAAAGRycy9kb3ducmV2LnhtbESPQWvCQBSE70L/w/IKvZmNrVh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3c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1938;top:9906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Sq8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G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9Kr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1938;top:13843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M3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Uz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2573;top:23622;width:787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pR8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el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2573;top:27559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9Nc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n01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1684;top:25654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YrsUA&#10;AADcAAAADwAAAGRycy9kb3ducmV2LnhtbESP3WrCQBSE7wXfYTmF3tWNtlS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ti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1684;top:29591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n7s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efu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811;top:17780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Cdc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OXFG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UJ1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2700;top:19685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cAs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ymY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9w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684;top:21717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5mc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8B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3m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3589;top:25527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h7c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e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uH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7874;top:17907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EdsUA&#10;AADcAAAADwAAAGRycy9kb3ducmV2LnhtbESPQWvCQBSE70L/w/IKvZmNLVp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kR2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716;top:17780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aAc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NoB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13716;top:21590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/m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H+a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970;top:5969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r6M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+v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970;top:9906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NOc8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05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2827;top:15748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tU8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VLV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2827;top:11938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IyM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HmW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iM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954;top:406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Wv8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E3G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Fr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0922;top:11938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zJM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bTC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7M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8001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4rU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it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3843;top:13843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Oy8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o7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8890;top:19812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QvMQA&#10;AADcAAAADwAAAGRycy9kb3ducmV2LnhtbESPQWvCQBSE74L/YXmCt7rRQtqmriKKYAWRWr0/sq/Z&#10;YPZtyG6T2F/vFgoeh5n5hpkve1uJlhpfOlYwnSQgiHOnSy4UnL+2T68gfEDWWDkmBTfysFwMB3PM&#10;tOv4k9pTKESEsM9QgQmhzqT0uSGLfuJq4uh9u8ZiiLIppG6wi3BbyVmSpNJiyXHBYE1rQ/n19GMV&#10;2Jftfsrm0F7M4bjRv/lq9/bRKTUe9at3EIH68Aj/t3dawXOa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wEL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8890;top:15875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1J8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Exn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8tS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9779;top:25654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hVc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jIV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9017;top:11938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+EzsUA&#10;AADcAAAADwAAAGRycy9kb3ducmV2LnhtbESP3WrCQBSE7wXfYTlC7+rGCv6kriIWwQoiant/yJ5m&#10;g9mzIbsmaZ/eFQpeDjPzDbNYdbYUDdW+cKxgNExAEGdOF5wr+LpsX2cgfEDWWDomBb/kYbXs9xaY&#10;atfyiZpzyEWEsE9RgQmhSqX0mSGLfugq4uj9uNpiiLLOpa6xjXBbyrckmUiLBccFgxVtDGXX880q&#10;sNPtfsTm0Hybw/FD/2Xr3fyzVepl0K3fQQTqwjP8395pBePJH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4T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9591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7js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/x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Lu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8001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eFc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cs0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Hh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8001;top:13970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AYs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l5mE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oBi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8001;top:10033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l+c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8g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Jf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763;top:27686;width:584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9jc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72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763;top:23749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YF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xg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10922;top:8001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mGYc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Mym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hm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10668;top:23622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j+sUA&#10;AADcAAAADwAAAGRycy9kb3ducmV2LnhtbESPQWvCQBSE74X+h+UVetONFRqbuoq0CFYQMdX7I/ua&#10;Dc2+Ddk1Sf31riD0OMzMN8x8OdhadNT6yrGCyTgBQVw4XXGp4Pi9Hs1A+ICssXZMCv7Iw3Lx+DDH&#10;TLueD9TloRQRwj5DBSaEJpPSF4Ys+rFriKP341qLIcq2lLrFPsJtLV+S5FVarDguGGzow1Dxm5+t&#10;ApuutxM2u+5kdvtPfSlWm7evXqnnp2H1DiLQEP7D9/ZGK5imK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SP6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795;top:19685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3iM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9p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re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7559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SE8QA&#10;AADcAAAADwAAAGRycy9kb3ducmV2LnhtbESPQWvCQBSE7wX/w/KE3nSjQtXUVUQRrCCitvdH9jUb&#10;zL4N2TVJ++u7gtDjMDPfMItVZ0vRUO0LxwpGwwQEceZ0wbmCz+tuMAPhA7LG0jEp+CEPq2XvZYGp&#10;di2fqbmEXEQI+xQVmBCqVEqfGbLoh64ijt63qy2GKOtc6hrbCLelHCfJm7RYcFwwWNHGUHa73K0C&#10;O90dRmyOzZc5nrb6N1vv5x+tUq/9bv0OIlAX/sPP9l4rmEzn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2Eh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5875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LqcEA&#10;AADcAAAADwAAAGRycy9kb3ducmV2LnhtbERPXWvCMBR9F/wP4Qp7m6kTtq4zijgEJ4jo9P3S3DXF&#10;5qY0se389eZB8PFwvmeL3laipcaXjhVMxgkI4tzpkgsFp9/1awrCB2SNlWNS8E8eFvPhYIaZdh0f&#10;qD2GQsQQ9hkqMCHUmZQ+N2TRj11NHLk/11gMETaF1A12MdxW8i1J3qXFkmODwZpWhvLL8WoV2I/1&#10;dsJm157Nbv+tb/ly8/nTKfUy6pdfIAL14Sl+uDdawTSN8+OZeAT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Zy6n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9906;top:17780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uMsQA&#10;AADcAAAADwAAAGRycy9kb3ducmV2LnhtbESPQWvCQBSE74L/YXlCb3UTC9VGVxFFsIJIbb0/sq/Z&#10;0OzbkF2TtL/eFQoeh5n5hlmseluJlhpfOlaQjhMQxLnTJRcKvj53zzMQPiBrrByTgl/ysFoOBwvM&#10;tOv4g9pzKESEsM9QgQmhzqT0uSGLfuxq4uh9u8ZiiLIppG6wi3BbyUmSvEqLJccFgzVtDOU/56tV&#10;YKe7Q8rm2F7M8bTVf/l6//beKfU06tdzEIH68Aj/t/dawcss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bj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9906;top:13970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wRc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par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/B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779;top:21717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V3sUA&#10;AADcAAAADwAAAGRycy9kb3ducmV2LnhtbESPQWvCQBSE70L/w/IKvenGCmpTN0FaBC2IaNv7I/ua&#10;Dc2+DdltEv31XUHwOMzMN8wqH2wtOmp95VjBdJKAIC6crrhU8PW5GS9B+ICssXZMCs7kIc8eRitM&#10;tev5SN0plCJC2KeowITQpFL6wpBFP3ENcfR+XGsxRNmWUrfYR7it5XOSzKXFiuOCwYbeDBW/pz+r&#10;wC42H1M2++7b7A/v+lKsty+7Xqmnx2H9CiLQEO7hW3urFcyWM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1X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203" style="position:absolute;visibility:visible;mso-wrap-style:square" from="10033,5969" to="10160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hTMUAAADcAAAADwAAAGRycy9kb3ducmV2LnhtbESPS2vDMBCE74X8B7GB3ho5jybBiRLS&#10;gCGXHJoH7XGxNpaJtXIt1Xb/fRUo9DjMzDfMetvbSrTU+NKxgvEoAUGcO11yoeByzl6WIHxA1lg5&#10;JgU/5GG7GTytMdWu43dqT6EQEcI+RQUmhDqV0ueGLPqRq4mjd3ONxRBlU0jdYBfhtpKTJJlLiyXH&#10;BYM17Q3l99O3VfB6befl5/ktsx/H7PJFqLuF0Uo9D/vdCkSgPvyH/9oHrWC6nMHj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thTMUAAADcAAAADwAAAAAAAAAA&#10;AAAAAAChAgAAZHJzL2Rvd25yZXYueG1sUEsFBgAAAAAEAAQA+QAAAJMDAAAAAA==&#10;" stroked="f" strokeweight="1pt">
                  <v:stroke miterlimit="4" joinstyle="miter"/>
                </v:line>
                <v:oval id="Circle" o:spid="_x0000_s1204" style="position:absolute;left:10033;top:10033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oMc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+TN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mgx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</v:group>
              <w10:wrap type="topAndBottom" anchorx="page" anchory="page"/>
            </v:group>
          </w:pict>
        </mc:Fallback>
      </mc:AlternateContent>
    </w:r>
    <w:r w:rsidRPr="00390E35">
      <w:rPr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63C303" wp14:editId="6E3D3888">
              <wp:simplePos x="0" y="0"/>
              <wp:positionH relativeFrom="column">
                <wp:posOffset>-2150745</wp:posOffset>
              </wp:positionH>
              <wp:positionV relativeFrom="paragraph">
                <wp:posOffset>-1160781</wp:posOffset>
              </wp:positionV>
              <wp:extent cx="8152229" cy="1247775"/>
              <wp:effectExtent l="0" t="0" r="1270" b="9525"/>
              <wp:wrapNone/>
              <wp:docPr id="7" name="Freeform 4" descr="decorative ele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152229" cy="1247775"/>
                      </a:xfrm>
                      <a:custGeom>
                        <a:avLst/>
                        <a:gdLst>
                          <a:gd name="T0" fmla="*/ 0 w 12240"/>
                          <a:gd name="T1" fmla="*/ 3018 h 3019"/>
                          <a:gd name="T2" fmla="*/ 12240 w 12240"/>
                          <a:gd name="T3" fmla="*/ 3018 h 3019"/>
                          <a:gd name="T4" fmla="*/ 12240 w 12240"/>
                          <a:gd name="T5" fmla="*/ 0 h 3019"/>
                          <a:gd name="T6" fmla="*/ 0 w 12240"/>
                          <a:gd name="T7" fmla="*/ 0 h 3019"/>
                          <a:gd name="T8" fmla="*/ 0 w 12240"/>
                          <a:gd name="T9" fmla="*/ 3018 h 30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2240" h="3019">
                            <a:moveTo>
                              <a:pt x="0" y="3018"/>
                            </a:moveTo>
                            <a:lnTo>
                              <a:pt x="12240" y="3018"/>
                            </a:lnTo>
                            <a:lnTo>
                              <a:pt x="12240" y="0"/>
                            </a:lnTo>
                            <a:lnTo>
                              <a:pt x="0" y="0"/>
                            </a:lnTo>
                            <a:lnTo>
                              <a:pt x="0" y="3018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3947535" id="Freeform 4" o:spid="_x0000_s1026" alt="decorative element" style="position:absolute;margin-left:-169.35pt;margin-top:-91.4pt;width:641.9pt;height:98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240,3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" path="m,3018r12240,l12240,,,,,3018xe" fillcolor="#202b6a [3204]" stroked="f">
              <v:path arrowok="t" o:connecttype="custom" o:connectlocs="0,1247362;8152229,1247362;8152229,0;0,0;0,1247362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6A0B9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AC014C4"/>
    <w:multiLevelType w:val="hybridMultilevel"/>
    <w:tmpl w:val="CD000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94335"/>
    <w:multiLevelType w:val="hybridMultilevel"/>
    <w:tmpl w:val="0CE27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>
    <w:nsid w:val="1D841976"/>
    <w:multiLevelType w:val="hybridMultilevel"/>
    <w:tmpl w:val="DA604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2061D4"/>
    <w:multiLevelType w:val="hybridMultilevel"/>
    <w:tmpl w:val="ACDAB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8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9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>
    <w:nsid w:val="33643FBD"/>
    <w:multiLevelType w:val="hybridMultilevel"/>
    <w:tmpl w:val="F2D68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D8708C"/>
    <w:multiLevelType w:val="hybridMultilevel"/>
    <w:tmpl w:val="6C6013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>
    <w:nsid w:val="3FF60CD8"/>
    <w:multiLevelType w:val="hybridMultilevel"/>
    <w:tmpl w:val="2458B5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591950"/>
    <w:multiLevelType w:val="hybridMultilevel"/>
    <w:tmpl w:val="937C8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FD7289"/>
    <w:multiLevelType w:val="hybridMultilevel"/>
    <w:tmpl w:val="95100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F360B9"/>
    <w:multiLevelType w:val="hybridMultilevel"/>
    <w:tmpl w:val="EB3AB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3747EB"/>
    <w:multiLevelType w:val="hybridMultilevel"/>
    <w:tmpl w:val="A3989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9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C7337F7"/>
    <w:multiLevelType w:val="hybridMultilevel"/>
    <w:tmpl w:val="5C50F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CE7311"/>
    <w:multiLevelType w:val="hybridMultilevel"/>
    <w:tmpl w:val="EFCE61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4">
    <w:nsid w:val="6F764176"/>
    <w:multiLevelType w:val="hybridMultilevel"/>
    <w:tmpl w:val="FEA80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BB7DBA"/>
    <w:multiLevelType w:val="hybridMultilevel"/>
    <w:tmpl w:val="1E841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050000"/>
    <w:multiLevelType w:val="hybridMultilevel"/>
    <w:tmpl w:val="3BAEE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925047"/>
    <w:multiLevelType w:val="hybridMultilevel"/>
    <w:tmpl w:val="15941AF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8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9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0">
    <w:nsid w:val="7EC93BF0"/>
    <w:multiLevelType w:val="hybridMultilevel"/>
    <w:tmpl w:val="2578D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27"/>
  </w:num>
  <w:num w:numId="4">
    <w:abstractNumId w:val="20"/>
  </w:num>
  <w:num w:numId="5">
    <w:abstractNumId w:val="21"/>
  </w:num>
  <w:num w:numId="6">
    <w:abstractNumId w:val="33"/>
  </w:num>
  <w:num w:numId="7">
    <w:abstractNumId w:val="12"/>
  </w:num>
  <w:num w:numId="8">
    <w:abstractNumId w:val="18"/>
  </w:num>
  <w:num w:numId="9">
    <w:abstractNumId w:val="29"/>
  </w:num>
  <w:num w:numId="10">
    <w:abstractNumId w:val="4"/>
  </w:num>
  <w:num w:numId="11">
    <w:abstractNumId w:val="10"/>
  </w:num>
  <w:num w:numId="12">
    <w:abstractNumId w:val="1"/>
  </w:num>
  <w:num w:numId="13">
    <w:abstractNumId w:val="7"/>
  </w:num>
  <w:num w:numId="14">
    <w:abstractNumId w:val="16"/>
  </w:num>
  <w:num w:numId="15">
    <w:abstractNumId w:val="15"/>
  </w:num>
  <w:num w:numId="16">
    <w:abstractNumId w:val="28"/>
  </w:num>
  <w:num w:numId="17">
    <w:abstractNumId w:val="8"/>
  </w:num>
  <w:num w:numId="18">
    <w:abstractNumId w:val="39"/>
  </w:num>
  <w:num w:numId="19">
    <w:abstractNumId w:val="30"/>
  </w:num>
  <w:num w:numId="20">
    <w:abstractNumId w:val="22"/>
  </w:num>
  <w:num w:numId="21">
    <w:abstractNumId w:val="38"/>
  </w:num>
  <w:num w:numId="22">
    <w:abstractNumId w:val="9"/>
  </w:num>
  <w:num w:numId="23">
    <w:abstractNumId w:val="0"/>
  </w:num>
  <w:num w:numId="24">
    <w:abstractNumId w:val="0"/>
  </w:num>
  <w:num w:numId="25">
    <w:abstractNumId w:val="17"/>
  </w:num>
  <w:num w:numId="26">
    <w:abstractNumId w:val="32"/>
  </w:num>
  <w:num w:numId="27">
    <w:abstractNumId w:val="14"/>
  </w:num>
  <w:num w:numId="28">
    <w:abstractNumId w:val="24"/>
  </w:num>
  <w:num w:numId="29">
    <w:abstractNumId w:val="2"/>
  </w:num>
  <w:num w:numId="30">
    <w:abstractNumId w:val="6"/>
  </w:num>
  <w:num w:numId="31">
    <w:abstractNumId w:val="35"/>
  </w:num>
  <w:num w:numId="32">
    <w:abstractNumId w:val="3"/>
  </w:num>
  <w:num w:numId="33">
    <w:abstractNumId w:val="36"/>
  </w:num>
  <w:num w:numId="34">
    <w:abstractNumId w:val="23"/>
  </w:num>
  <w:num w:numId="35">
    <w:abstractNumId w:val="26"/>
  </w:num>
  <w:num w:numId="36">
    <w:abstractNumId w:val="34"/>
  </w:num>
  <w:num w:numId="37">
    <w:abstractNumId w:val="5"/>
  </w:num>
  <w:num w:numId="38">
    <w:abstractNumId w:val="31"/>
  </w:num>
  <w:num w:numId="39">
    <w:abstractNumId w:val="25"/>
  </w:num>
  <w:num w:numId="40">
    <w:abstractNumId w:val="11"/>
  </w:num>
  <w:num w:numId="41">
    <w:abstractNumId w:val="37"/>
  </w:num>
  <w:num w:numId="42">
    <w:abstractNumId w:val="4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embedTrueTypeFonts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038"/>
    <w:rsid w:val="000138F3"/>
    <w:rsid w:val="00052382"/>
    <w:rsid w:val="0006568A"/>
    <w:rsid w:val="00066AD0"/>
    <w:rsid w:val="00076F0F"/>
    <w:rsid w:val="00084253"/>
    <w:rsid w:val="000C4D20"/>
    <w:rsid w:val="000D1F49"/>
    <w:rsid w:val="000E6867"/>
    <w:rsid w:val="000F0BB8"/>
    <w:rsid w:val="00104107"/>
    <w:rsid w:val="00123F04"/>
    <w:rsid w:val="00124910"/>
    <w:rsid w:val="00124C41"/>
    <w:rsid w:val="00160038"/>
    <w:rsid w:val="001727CA"/>
    <w:rsid w:val="001D2650"/>
    <w:rsid w:val="0020250F"/>
    <w:rsid w:val="002452F4"/>
    <w:rsid w:val="0028368A"/>
    <w:rsid w:val="002A54C4"/>
    <w:rsid w:val="002C56E6"/>
    <w:rsid w:val="002D45C7"/>
    <w:rsid w:val="002E4AFC"/>
    <w:rsid w:val="002F2708"/>
    <w:rsid w:val="0030517C"/>
    <w:rsid w:val="00355DD0"/>
    <w:rsid w:val="00361E11"/>
    <w:rsid w:val="00390E35"/>
    <w:rsid w:val="003A0685"/>
    <w:rsid w:val="003E1EC0"/>
    <w:rsid w:val="003F0847"/>
    <w:rsid w:val="0040090B"/>
    <w:rsid w:val="0046302A"/>
    <w:rsid w:val="00487D2D"/>
    <w:rsid w:val="004A28AC"/>
    <w:rsid w:val="004D1CAB"/>
    <w:rsid w:val="004D5D62"/>
    <w:rsid w:val="005112D0"/>
    <w:rsid w:val="00546D14"/>
    <w:rsid w:val="005633A7"/>
    <w:rsid w:val="00566399"/>
    <w:rsid w:val="00577E06"/>
    <w:rsid w:val="005A3BF7"/>
    <w:rsid w:val="005F2035"/>
    <w:rsid w:val="005F78E5"/>
    <w:rsid w:val="005F7990"/>
    <w:rsid w:val="00606F2D"/>
    <w:rsid w:val="00616AC9"/>
    <w:rsid w:val="00635B84"/>
    <w:rsid w:val="0063739C"/>
    <w:rsid w:val="0066764C"/>
    <w:rsid w:val="00675DE3"/>
    <w:rsid w:val="0069689E"/>
    <w:rsid w:val="006B1ECF"/>
    <w:rsid w:val="006D11B6"/>
    <w:rsid w:val="006E23B3"/>
    <w:rsid w:val="007227FD"/>
    <w:rsid w:val="00747EE6"/>
    <w:rsid w:val="00770F25"/>
    <w:rsid w:val="00782B53"/>
    <w:rsid w:val="00797096"/>
    <w:rsid w:val="007A35A8"/>
    <w:rsid w:val="007B0A85"/>
    <w:rsid w:val="007C6A52"/>
    <w:rsid w:val="007D7955"/>
    <w:rsid w:val="0082043E"/>
    <w:rsid w:val="008311CD"/>
    <w:rsid w:val="00843E3C"/>
    <w:rsid w:val="0085435D"/>
    <w:rsid w:val="00860106"/>
    <w:rsid w:val="00863BC7"/>
    <w:rsid w:val="00895D47"/>
    <w:rsid w:val="008A5DA0"/>
    <w:rsid w:val="008E203A"/>
    <w:rsid w:val="00911B99"/>
    <w:rsid w:val="0091229C"/>
    <w:rsid w:val="009129A0"/>
    <w:rsid w:val="00923246"/>
    <w:rsid w:val="009321D4"/>
    <w:rsid w:val="00940E73"/>
    <w:rsid w:val="0098597D"/>
    <w:rsid w:val="009929ED"/>
    <w:rsid w:val="009B15B0"/>
    <w:rsid w:val="009D18A7"/>
    <w:rsid w:val="009F619A"/>
    <w:rsid w:val="009F6DDE"/>
    <w:rsid w:val="00A23232"/>
    <w:rsid w:val="00A370A8"/>
    <w:rsid w:val="00B06112"/>
    <w:rsid w:val="00B0650E"/>
    <w:rsid w:val="00B637B2"/>
    <w:rsid w:val="00B76D84"/>
    <w:rsid w:val="00B933F2"/>
    <w:rsid w:val="00BD4753"/>
    <w:rsid w:val="00BD5CB1"/>
    <w:rsid w:val="00BE62EE"/>
    <w:rsid w:val="00BF3A49"/>
    <w:rsid w:val="00C003BA"/>
    <w:rsid w:val="00C24813"/>
    <w:rsid w:val="00C358E0"/>
    <w:rsid w:val="00C46878"/>
    <w:rsid w:val="00CB4A51"/>
    <w:rsid w:val="00CD4532"/>
    <w:rsid w:val="00CD47B0"/>
    <w:rsid w:val="00CE4F8A"/>
    <w:rsid w:val="00CE6104"/>
    <w:rsid w:val="00CE7918"/>
    <w:rsid w:val="00D16163"/>
    <w:rsid w:val="00D609A9"/>
    <w:rsid w:val="00D64978"/>
    <w:rsid w:val="00D70731"/>
    <w:rsid w:val="00D9338E"/>
    <w:rsid w:val="00DB3FAD"/>
    <w:rsid w:val="00DB4A13"/>
    <w:rsid w:val="00DC073B"/>
    <w:rsid w:val="00DD07E6"/>
    <w:rsid w:val="00DD626C"/>
    <w:rsid w:val="00DE67F1"/>
    <w:rsid w:val="00E127C6"/>
    <w:rsid w:val="00E15178"/>
    <w:rsid w:val="00E21DDF"/>
    <w:rsid w:val="00E264EE"/>
    <w:rsid w:val="00E43119"/>
    <w:rsid w:val="00E61C09"/>
    <w:rsid w:val="00E826AF"/>
    <w:rsid w:val="00E85BA3"/>
    <w:rsid w:val="00EB3B58"/>
    <w:rsid w:val="00EC7359"/>
    <w:rsid w:val="00ED6E33"/>
    <w:rsid w:val="00EE3054"/>
    <w:rsid w:val="00EF38B9"/>
    <w:rsid w:val="00F00606"/>
    <w:rsid w:val="00F01256"/>
    <w:rsid w:val="00F06F0E"/>
    <w:rsid w:val="00F24226"/>
    <w:rsid w:val="00F738F5"/>
    <w:rsid w:val="00F970F9"/>
    <w:rsid w:val="00FB049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nhideWhenUsed="0"/>
    <w:lsdException w:name="caption" w:uiPriority="35" w:qFormat="1"/>
    <w:lsdException w:name="List Bullet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1">
    <w:name w:val="heading 1"/>
    <w:basedOn w:val="a0"/>
    <w:next w:val="a0"/>
    <w:link w:val="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2">
    <w:name w:val="heading 2"/>
    <w:basedOn w:val="a0"/>
    <w:next w:val="a0"/>
    <w:link w:val="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3">
    <w:name w:val="heading 3"/>
    <w:basedOn w:val="a0"/>
    <w:next w:val="a0"/>
    <w:link w:val="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0"/>
    <w:link w:val="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"/>
    <w:link w:val="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6">
    <w:name w:val="heading 6"/>
    <w:basedOn w:val="a0"/>
    <w:next w:val="a0"/>
    <w:link w:val="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7">
    <w:name w:val="heading 7"/>
    <w:basedOn w:val="a0"/>
    <w:next w:val="a0"/>
    <w:link w:val="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8">
    <w:name w:val="heading 8"/>
    <w:basedOn w:val="a0"/>
    <w:next w:val="a0"/>
    <w:link w:val="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عنوان 1 Char"/>
    <w:basedOn w:val="a1"/>
    <w:link w:val="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a4">
    <w:name w:val="Body Text"/>
    <w:basedOn w:val="a0"/>
    <w:link w:val="Char"/>
    <w:uiPriority w:val="1"/>
    <w:semiHidden/>
    <w:rsid w:val="002E4AFC"/>
    <w:rPr>
      <w:sz w:val="20"/>
      <w:szCs w:val="20"/>
    </w:rPr>
  </w:style>
  <w:style w:type="character" w:customStyle="1" w:styleId="Char">
    <w:name w:val="نص أساسي Char"/>
    <w:basedOn w:val="a1"/>
    <w:link w:val="a4"/>
    <w:uiPriority w:val="1"/>
    <w:semiHidden/>
    <w:rsid w:val="002E4AFC"/>
    <w:rPr>
      <w:rFonts w:eastAsia="Times New Roman" w:cs="Arial"/>
      <w:sz w:val="20"/>
      <w:szCs w:val="20"/>
    </w:rPr>
  </w:style>
  <w:style w:type="paragraph" w:styleId="a5">
    <w:name w:val="Date"/>
    <w:basedOn w:val="a0"/>
    <w:next w:val="a0"/>
    <w:link w:val="Char0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2Char">
    <w:name w:val="عنوان 2 Char"/>
    <w:basedOn w:val="a1"/>
    <w:link w:val="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Char0">
    <w:name w:val="تاريخ Char"/>
    <w:basedOn w:val="a1"/>
    <w:link w:val="a5"/>
    <w:uiPriority w:val="99"/>
    <w:semiHidden/>
    <w:rsid w:val="002E4AFC"/>
    <w:rPr>
      <w:rFonts w:eastAsia="Times New Roman" w:cs="Georgia"/>
    </w:rPr>
  </w:style>
  <w:style w:type="character" w:customStyle="1" w:styleId="3Char">
    <w:name w:val="عنوان 3 Char"/>
    <w:basedOn w:val="a1"/>
    <w:link w:val="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a4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a0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6">
    <w:name w:val="footer"/>
    <w:basedOn w:val="a0"/>
    <w:link w:val="Char1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1"/>
    <w:link w:val="a6"/>
    <w:uiPriority w:val="99"/>
    <w:semiHidden/>
    <w:rsid w:val="002E4AFC"/>
    <w:rPr>
      <w:rFonts w:eastAsia="Times New Roman" w:cs="Arial"/>
    </w:rPr>
  </w:style>
  <w:style w:type="paragraph" w:styleId="a7">
    <w:name w:val="header"/>
    <w:basedOn w:val="a0"/>
    <w:link w:val="Char2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2">
    <w:name w:val="رأس الصفحة Char"/>
    <w:basedOn w:val="a1"/>
    <w:link w:val="a7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a4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a">
    <w:name w:val="List Bullet"/>
    <w:basedOn w:val="a0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a8">
    <w:name w:val="List Paragraph"/>
    <w:basedOn w:val="a0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a9">
    <w:name w:val="Placeholder Text"/>
    <w:basedOn w:val="a1"/>
    <w:uiPriority w:val="99"/>
    <w:semiHidden/>
    <w:rsid w:val="002E4AFC"/>
    <w:rPr>
      <w:color w:val="808080"/>
    </w:rPr>
  </w:style>
  <w:style w:type="character" w:styleId="aa">
    <w:name w:val="Strong"/>
    <w:basedOn w:val="a1"/>
    <w:uiPriority w:val="22"/>
    <w:semiHidden/>
    <w:qFormat/>
    <w:rsid w:val="002E4AFC"/>
    <w:rPr>
      <w:b/>
      <w:bCs/>
      <w:color w:val="FF7707" w:themeColor="accent2"/>
    </w:rPr>
  </w:style>
  <w:style w:type="table" w:styleId="ab">
    <w:name w:val="Table Grid"/>
    <w:basedOn w:val="a2"/>
    <w:uiPriority w:val="39"/>
    <w:rsid w:val="002E4AF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0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ac">
    <w:name w:val="Title"/>
    <w:basedOn w:val="a4"/>
    <w:next w:val="a0"/>
    <w:link w:val="Char3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Char3">
    <w:name w:val="العنوان Char"/>
    <w:basedOn w:val="a1"/>
    <w:link w:val="ac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4Char">
    <w:name w:val="عنوان 4 Char"/>
    <w:basedOn w:val="a1"/>
    <w:link w:val="4"/>
    <w:uiPriority w:val="9"/>
    <w:semiHidden/>
    <w:rsid w:val="00CD4532"/>
    <w:rPr>
      <w:b/>
      <w:sz w:val="25"/>
      <w:szCs w:val="25"/>
    </w:rPr>
  </w:style>
  <w:style w:type="character" w:customStyle="1" w:styleId="5Char">
    <w:name w:val="عنوان 5 Char"/>
    <w:basedOn w:val="2Char"/>
    <w:link w:val="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6Char">
    <w:name w:val="عنوان 6 Char"/>
    <w:basedOn w:val="a1"/>
    <w:link w:val="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7Char">
    <w:name w:val="عنوان 7 Char"/>
    <w:basedOn w:val="a1"/>
    <w:link w:val="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8Char">
    <w:name w:val="عنوان 8 Char"/>
    <w:basedOn w:val="a1"/>
    <w:link w:val="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1"/>
    <w:link w:val="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me">
    <w:name w:val="Name"/>
    <w:basedOn w:val="a0"/>
    <w:rsid w:val="006D11B6"/>
    <w:pPr>
      <w:widowControl/>
      <w:autoSpaceDE/>
      <w:autoSpaceDN/>
      <w:adjustRightInd/>
      <w:ind w:left="-360"/>
    </w:pPr>
    <w:rPr>
      <w:rFonts w:ascii="Times New Roman" w:hAnsi="Times New Roman" w:cs="Times New Roman"/>
      <w:b/>
      <w:smallCaps/>
      <w:sz w:val="40"/>
      <w:szCs w:val="24"/>
    </w:rPr>
  </w:style>
  <w:style w:type="paragraph" w:customStyle="1" w:styleId="Style">
    <w:name w:val="Style"/>
    <w:rsid w:val="006D11B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a1"/>
    <w:uiPriority w:val="99"/>
    <w:unhideWhenUsed/>
    <w:rsid w:val="00923246"/>
    <w:rPr>
      <w:color w:val="0563C1" w:themeColor="hyperlink"/>
      <w:u w:val="single"/>
    </w:rPr>
  </w:style>
  <w:style w:type="paragraph" w:styleId="ad">
    <w:name w:val="Balloon Text"/>
    <w:basedOn w:val="a0"/>
    <w:link w:val="Char4"/>
    <w:uiPriority w:val="99"/>
    <w:semiHidden/>
    <w:unhideWhenUsed/>
    <w:rsid w:val="00DC073B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1"/>
    <w:link w:val="ad"/>
    <w:uiPriority w:val="99"/>
    <w:semiHidden/>
    <w:rsid w:val="00DC073B"/>
    <w:rPr>
      <w:rFonts w:ascii="Tahoma" w:eastAsia="Times New Roman" w:hAnsi="Tahoma" w:cs="Tahoma"/>
      <w:sz w:val="16"/>
      <w:szCs w:val="16"/>
    </w:rPr>
  </w:style>
  <w:style w:type="paragraph" w:styleId="ae">
    <w:name w:val="No Spacing"/>
    <w:uiPriority w:val="1"/>
    <w:qFormat/>
    <w:rsid w:val="00E15178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customStyle="1" w:styleId="Default">
    <w:name w:val="Default"/>
    <w:rsid w:val="00104107"/>
    <w:pPr>
      <w:autoSpaceDE w:val="0"/>
      <w:autoSpaceDN w:val="0"/>
      <w:adjustRightInd w:val="0"/>
    </w:pPr>
    <w:rPr>
      <w:rFonts w:ascii="Times New Roman PSMT" w:hAnsi="Times New Roman PSMT" w:cs="Times New Roman PSMT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nhideWhenUsed="0"/>
    <w:lsdException w:name="caption" w:uiPriority="35" w:qFormat="1"/>
    <w:lsdException w:name="List Bullet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1">
    <w:name w:val="heading 1"/>
    <w:basedOn w:val="a0"/>
    <w:next w:val="a0"/>
    <w:link w:val="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2">
    <w:name w:val="heading 2"/>
    <w:basedOn w:val="a0"/>
    <w:next w:val="a0"/>
    <w:link w:val="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3">
    <w:name w:val="heading 3"/>
    <w:basedOn w:val="a0"/>
    <w:next w:val="a0"/>
    <w:link w:val="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0"/>
    <w:link w:val="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"/>
    <w:link w:val="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6">
    <w:name w:val="heading 6"/>
    <w:basedOn w:val="a0"/>
    <w:next w:val="a0"/>
    <w:link w:val="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7">
    <w:name w:val="heading 7"/>
    <w:basedOn w:val="a0"/>
    <w:next w:val="a0"/>
    <w:link w:val="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8">
    <w:name w:val="heading 8"/>
    <w:basedOn w:val="a0"/>
    <w:next w:val="a0"/>
    <w:link w:val="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عنوان 1 Char"/>
    <w:basedOn w:val="a1"/>
    <w:link w:val="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a4">
    <w:name w:val="Body Text"/>
    <w:basedOn w:val="a0"/>
    <w:link w:val="Char"/>
    <w:uiPriority w:val="1"/>
    <w:semiHidden/>
    <w:rsid w:val="002E4AFC"/>
    <w:rPr>
      <w:sz w:val="20"/>
      <w:szCs w:val="20"/>
    </w:rPr>
  </w:style>
  <w:style w:type="character" w:customStyle="1" w:styleId="Char">
    <w:name w:val="نص أساسي Char"/>
    <w:basedOn w:val="a1"/>
    <w:link w:val="a4"/>
    <w:uiPriority w:val="1"/>
    <w:semiHidden/>
    <w:rsid w:val="002E4AFC"/>
    <w:rPr>
      <w:rFonts w:eastAsia="Times New Roman" w:cs="Arial"/>
      <w:sz w:val="20"/>
      <w:szCs w:val="20"/>
    </w:rPr>
  </w:style>
  <w:style w:type="paragraph" w:styleId="a5">
    <w:name w:val="Date"/>
    <w:basedOn w:val="a0"/>
    <w:next w:val="a0"/>
    <w:link w:val="Char0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2Char">
    <w:name w:val="عنوان 2 Char"/>
    <w:basedOn w:val="a1"/>
    <w:link w:val="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Char0">
    <w:name w:val="تاريخ Char"/>
    <w:basedOn w:val="a1"/>
    <w:link w:val="a5"/>
    <w:uiPriority w:val="99"/>
    <w:semiHidden/>
    <w:rsid w:val="002E4AFC"/>
    <w:rPr>
      <w:rFonts w:eastAsia="Times New Roman" w:cs="Georgia"/>
    </w:rPr>
  </w:style>
  <w:style w:type="character" w:customStyle="1" w:styleId="3Char">
    <w:name w:val="عنوان 3 Char"/>
    <w:basedOn w:val="a1"/>
    <w:link w:val="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a4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a0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6">
    <w:name w:val="footer"/>
    <w:basedOn w:val="a0"/>
    <w:link w:val="Char1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1"/>
    <w:link w:val="a6"/>
    <w:uiPriority w:val="99"/>
    <w:semiHidden/>
    <w:rsid w:val="002E4AFC"/>
    <w:rPr>
      <w:rFonts w:eastAsia="Times New Roman" w:cs="Arial"/>
    </w:rPr>
  </w:style>
  <w:style w:type="paragraph" w:styleId="a7">
    <w:name w:val="header"/>
    <w:basedOn w:val="a0"/>
    <w:link w:val="Char2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2">
    <w:name w:val="رأس الصفحة Char"/>
    <w:basedOn w:val="a1"/>
    <w:link w:val="a7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a4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a">
    <w:name w:val="List Bullet"/>
    <w:basedOn w:val="a0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a8">
    <w:name w:val="List Paragraph"/>
    <w:basedOn w:val="a0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a9">
    <w:name w:val="Placeholder Text"/>
    <w:basedOn w:val="a1"/>
    <w:uiPriority w:val="99"/>
    <w:semiHidden/>
    <w:rsid w:val="002E4AFC"/>
    <w:rPr>
      <w:color w:val="808080"/>
    </w:rPr>
  </w:style>
  <w:style w:type="character" w:styleId="aa">
    <w:name w:val="Strong"/>
    <w:basedOn w:val="a1"/>
    <w:uiPriority w:val="22"/>
    <w:semiHidden/>
    <w:qFormat/>
    <w:rsid w:val="002E4AFC"/>
    <w:rPr>
      <w:b/>
      <w:bCs/>
      <w:color w:val="FF7707" w:themeColor="accent2"/>
    </w:rPr>
  </w:style>
  <w:style w:type="table" w:styleId="ab">
    <w:name w:val="Table Grid"/>
    <w:basedOn w:val="a2"/>
    <w:uiPriority w:val="39"/>
    <w:rsid w:val="002E4AF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0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ac">
    <w:name w:val="Title"/>
    <w:basedOn w:val="a4"/>
    <w:next w:val="a0"/>
    <w:link w:val="Char3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Char3">
    <w:name w:val="العنوان Char"/>
    <w:basedOn w:val="a1"/>
    <w:link w:val="ac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4Char">
    <w:name w:val="عنوان 4 Char"/>
    <w:basedOn w:val="a1"/>
    <w:link w:val="4"/>
    <w:uiPriority w:val="9"/>
    <w:semiHidden/>
    <w:rsid w:val="00CD4532"/>
    <w:rPr>
      <w:b/>
      <w:sz w:val="25"/>
      <w:szCs w:val="25"/>
    </w:rPr>
  </w:style>
  <w:style w:type="character" w:customStyle="1" w:styleId="5Char">
    <w:name w:val="عنوان 5 Char"/>
    <w:basedOn w:val="2Char"/>
    <w:link w:val="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6Char">
    <w:name w:val="عنوان 6 Char"/>
    <w:basedOn w:val="a1"/>
    <w:link w:val="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7Char">
    <w:name w:val="عنوان 7 Char"/>
    <w:basedOn w:val="a1"/>
    <w:link w:val="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8Char">
    <w:name w:val="عنوان 8 Char"/>
    <w:basedOn w:val="a1"/>
    <w:link w:val="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1"/>
    <w:link w:val="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me">
    <w:name w:val="Name"/>
    <w:basedOn w:val="a0"/>
    <w:rsid w:val="006D11B6"/>
    <w:pPr>
      <w:widowControl/>
      <w:autoSpaceDE/>
      <w:autoSpaceDN/>
      <w:adjustRightInd/>
      <w:ind w:left="-360"/>
    </w:pPr>
    <w:rPr>
      <w:rFonts w:ascii="Times New Roman" w:hAnsi="Times New Roman" w:cs="Times New Roman"/>
      <w:b/>
      <w:smallCaps/>
      <w:sz w:val="40"/>
      <w:szCs w:val="24"/>
    </w:rPr>
  </w:style>
  <w:style w:type="paragraph" w:customStyle="1" w:styleId="Style">
    <w:name w:val="Style"/>
    <w:rsid w:val="006D11B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a1"/>
    <w:uiPriority w:val="99"/>
    <w:unhideWhenUsed/>
    <w:rsid w:val="00923246"/>
    <w:rPr>
      <w:color w:val="0563C1" w:themeColor="hyperlink"/>
      <w:u w:val="single"/>
    </w:rPr>
  </w:style>
  <w:style w:type="paragraph" w:styleId="ad">
    <w:name w:val="Balloon Text"/>
    <w:basedOn w:val="a0"/>
    <w:link w:val="Char4"/>
    <w:uiPriority w:val="99"/>
    <w:semiHidden/>
    <w:unhideWhenUsed/>
    <w:rsid w:val="00DC073B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1"/>
    <w:link w:val="ad"/>
    <w:uiPriority w:val="99"/>
    <w:semiHidden/>
    <w:rsid w:val="00DC073B"/>
    <w:rPr>
      <w:rFonts w:ascii="Tahoma" w:eastAsia="Times New Roman" w:hAnsi="Tahoma" w:cs="Tahoma"/>
      <w:sz w:val="16"/>
      <w:szCs w:val="16"/>
    </w:rPr>
  </w:style>
  <w:style w:type="paragraph" w:styleId="ae">
    <w:name w:val="No Spacing"/>
    <w:uiPriority w:val="1"/>
    <w:qFormat/>
    <w:rsid w:val="00E15178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customStyle="1" w:styleId="Default">
    <w:name w:val="Default"/>
    <w:rsid w:val="00104107"/>
    <w:pPr>
      <w:autoSpaceDE w:val="0"/>
      <w:autoSpaceDN w:val="0"/>
      <w:adjustRightInd w:val="0"/>
    </w:pPr>
    <w:rPr>
      <w:rFonts w:ascii="Times New Roman PSMT" w:hAnsi="Times New Roman PSMT" w:cs="Times New Roman PS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7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IL\AppData\Roaming\Microsoft\Templates\Headshot%20resum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</Template>
  <TotalTime>0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2021-09-18T17:03:00Z</dcterms:created>
  <dcterms:modified xsi:type="dcterms:W3CDTF">2023-03-17T05:19:00Z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