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1B6" w:rsidRPr="00355DD0" w:rsidRDefault="00104107" w:rsidP="00CE4F8A">
      <w:pPr>
        <w:rPr>
          <w:b/>
          <w:bCs/>
        </w:rPr>
      </w:pPr>
      <w:r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11525" wp14:editId="4AE4E65C">
                <wp:simplePos x="0" y="0"/>
                <wp:positionH relativeFrom="column">
                  <wp:posOffset>201930</wp:posOffset>
                </wp:positionH>
                <wp:positionV relativeFrom="page">
                  <wp:posOffset>295275</wp:posOffset>
                </wp:positionV>
                <wp:extent cx="5123180" cy="9620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8F3" w:rsidRPr="00B76D84" w:rsidRDefault="007227FD" w:rsidP="00104107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م.م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محمد علي شهاب </w:t>
                            </w:r>
                            <w:r w:rsidR="00104107"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4107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6B1ECF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تدريسي</w:t>
                            </w:r>
                            <w:proofErr w:type="gramEnd"/>
                          </w:p>
                          <w:p w:rsidR="000138F3" w:rsidRPr="00B76D84" w:rsidRDefault="00B06112" w:rsidP="007227FD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 w:rsidRPr="00B76D84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التخصص:</w:t>
                            </w:r>
                            <w:r w:rsidR="00B76D84" w:rsidRPr="00B76D84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1ECF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علوم التربة </w:t>
                            </w:r>
                            <w:r w:rsidR="007227FD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والموارد المائية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1152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.9pt;margin-top:23.25pt;width:403.4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" filled="f" stroked="f" strokeweight=".5pt">
                <v:textbox>
                  <w:txbxContent>
                    <w:p w:rsidR="000138F3" w:rsidRPr="00B76D84" w:rsidRDefault="007227FD" w:rsidP="00104107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م.م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محمد علي شهاب </w:t>
                      </w:r>
                      <w:r w:rsidR="00104107"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4107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6B1ECF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تدريسي</w:t>
                      </w:r>
                      <w:proofErr w:type="gramEnd"/>
                    </w:p>
                    <w:p w:rsidR="000138F3" w:rsidRPr="00B76D84" w:rsidRDefault="00B06112" w:rsidP="007227FD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 w:rsidRPr="00B76D84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التخصص:</w:t>
                      </w:r>
                      <w:r w:rsidR="00B76D84" w:rsidRPr="00B76D84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1ECF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علوم التربة </w:t>
                      </w:r>
                      <w:r w:rsidR="007227FD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والموارد المائية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C073B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F7B6FC" wp14:editId="6C33CECA">
                <wp:simplePos x="0" y="0"/>
                <wp:positionH relativeFrom="column">
                  <wp:posOffset>-1874520</wp:posOffset>
                </wp:positionH>
                <wp:positionV relativeFrom="paragraph">
                  <wp:posOffset>-778510</wp:posOffset>
                </wp:positionV>
                <wp:extent cx="1571625" cy="17049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8F3" w:rsidRPr="00066AD0" w:rsidRDefault="007227FD" w:rsidP="00DC073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319530" cy="1578634"/>
                                  <wp:effectExtent l="0" t="0" r="0" b="254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536" cy="1601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B6FC" id="Text Box 14" o:spid="_x0000_s1027" type="#_x0000_t202" style="position:absolute;margin-left:-147.6pt;margin-top:-61.3pt;width:123.75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" fillcolor="white [3201]" strokeweight=".5pt">
                <v:textbox>
                  <w:txbxContent>
                    <w:p w:rsidR="000138F3" w:rsidRPr="00066AD0" w:rsidRDefault="007227FD" w:rsidP="00DC073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319530" cy="1578634"/>
                            <wp:effectExtent l="0" t="0" r="0" b="254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536" cy="1601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5D47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AD46C" wp14:editId="41D3ED27">
                <wp:simplePos x="0" y="0"/>
                <wp:positionH relativeFrom="column">
                  <wp:posOffset>-123149</wp:posOffset>
                </wp:positionH>
                <wp:positionV relativeFrom="paragraph">
                  <wp:posOffset>-9317990</wp:posOffset>
                </wp:positionV>
                <wp:extent cx="1572061" cy="2019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061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8F3" w:rsidRPr="00066AD0" w:rsidRDefault="000138F3" w:rsidP="00066AD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AD46C" id="Text Box 5" o:spid="_x0000_s1028" type="#_x0000_t202" style="position:absolute;margin-left:-9.7pt;margin-top:-733.7pt;width:123.8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" fillcolor="white [3201]" strokeweight=".5pt">
                <v:textbox>
                  <w:txbxContent>
                    <w:p w:rsidR="000138F3" w:rsidRPr="00066AD0" w:rsidRDefault="000138F3" w:rsidP="00066AD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spacing w:line="307" w:lineRule="exact"/>
        <w:rPr>
          <w:b/>
          <w:bCs/>
          <w:sz w:val="28"/>
          <w:szCs w:val="28"/>
          <w:rtl/>
        </w:rPr>
      </w:pPr>
      <w:r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التحصيل </w:t>
      </w:r>
      <w:proofErr w:type="gramStart"/>
      <w:r w:rsidRPr="00355DD0">
        <w:rPr>
          <w:rFonts w:hint="cs"/>
          <w:b/>
          <w:bCs/>
          <w:w w:val="112"/>
          <w:sz w:val="28"/>
          <w:szCs w:val="28"/>
          <w:u w:val="single"/>
          <w:rtl/>
        </w:rPr>
        <w:t>الاكاديمي</w:t>
      </w:r>
      <w:proofErr w:type="gramEnd"/>
      <w:r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: </w:t>
      </w:r>
    </w:p>
    <w:p w:rsidR="006D11B6" w:rsidRPr="00355DD0" w:rsidRDefault="006D11B6" w:rsidP="0066764C">
      <w:pPr>
        <w:pStyle w:val="Style"/>
        <w:tabs>
          <w:tab w:val="left" w:pos="2246"/>
          <w:tab w:val="left" w:pos="4488"/>
          <w:tab w:val="left" w:pos="7233"/>
        </w:tabs>
        <w:bidi/>
        <w:spacing w:line="259" w:lineRule="exact"/>
        <w:ind w:right="126"/>
        <w:rPr>
          <w:b/>
          <w:bCs/>
        </w:rPr>
      </w:pPr>
    </w:p>
    <w:p w:rsidR="006D11B6" w:rsidRPr="00355DD0" w:rsidRDefault="007227FD" w:rsidP="007227FD">
      <w:pPr>
        <w:pStyle w:val="Style"/>
        <w:bidi/>
        <w:spacing w:before="43" w:line="225" w:lineRule="exact"/>
        <w:ind w:right="1156"/>
        <w:rPr>
          <w:b/>
          <w:bCs/>
        </w:rPr>
      </w:pPr>
      <w:r>
        <w:rPr>
          <w:rFonts w:hint="cs"/>
          <w:b/>
          <w:bCs/>
          <w:rtl/>
        </w:rPr>
        <w:t>2021</w:t>
      </w:r>
      <w:r w:rsidR="00DC073B">
        <w:rPr>
          <w:b/>
          <w:bCs/>
        </w:rPr>
        <w:t>-</w:t>
      </w:r>
      <w:r>
        <w:rPr>
          <w:rFonts w:hint="cs"/>
          <w:b/>
          <w:bCs/>
          <w:rtl/>
        </w:rPr>
        <w:t>2020</w:t>
      </w:r>
      <w:r w:rsidR="006D11B6" w:rsidRPr="00355DD0">
        <w:rPr>
          <w:b/>
          <w:bCs/>
        </w:rPr>
        <w:tab/>
      </w:r>
      <w:r w:rsidR="006B1ECF">
        <w:rPr>
          <w:b/>
          <w:bCs/>
        </w:rPr>
        <w:t>Master:</w:t>
      </w:r>
      <w:r w:rsidR="003A0685" w:rsidRPr="00355DD0">
        <w:rPr>
          <w:b/>
          <w:bCs/>
        </w:rPr>
        <w:t xml:space="preserve"> </w:t>
      </w:r>
    </w:p>
    <w:p w:rsidR="006D11B6" w:rsidRPr="00355DD0" w:rsidRDefault="006D11B6" w:rsidP="00DC073B">
      <w:pPr>
        <w:pStyle w:val="Style"/>
        <w:bidi/>
        <w:spacing w:before="43" w:line="225" w:lineRule="exact"/>
        <w:ind w:right="1156"/>
        <w:rPr>
          <w:b/>
          <w:bCs/>
        </w:rPr>
      </w:pPr>
    </w:p>
    <w:tbl>
      <w:tblPr>
        <w:tblStyle w:val="ab"/>
        <w:tblpPr w:leftFromText="180" w:rightFromText="180" w:vertAnchor="page" w:horzAnchor="page" w:tblpX="451" w:tblpY="4261"/>
        <w:tblW w:w="178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867"/>
      </w:tblGrid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355DD0" w:rsidRDefault="00923246" w:rsidP="0066764C">
            <w:pPr>
              <w:pStyle w:val="2"/>
              <w:bidi/>
              <w:outlineLvl w:val="1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 </w:t>
            </w: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923246" w:rsidRDefault="00923246" w:rsidP="00923246">
            <w:pPr>
              <w:pStyle w:val="Information"/>
              <w:bidi/>
              <w:ind w:left="0"/>
              <w:rPr>
                <w:rFonts w:cs="Times New Roman"/>
                <w:bCs/>
              </w:rPr>
            </w:pPr>
            <w:r>
              <w:rPr>
                <w:rFonts w:cs="Arial"/>
                <w:bCs/>
                <w:sz w:val="28"/>
                <w:szCs w:val="22"/>
              </w:rPr>
              <w:t xml:space="preserve">                                 </w:t>
            </w:r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>العنوان الرسمي:</w:t>
            </w:r>
            <w:r w:rsidR="00F06F0E" w:rsidRPr="00F06F0E">
              <w:rPr>
                <w:bCs/>
                <w:noProof/>
                <w:sz w:val="28"/>
                <w:szCs w:val="22"/>
              </w:rPr>
              <w:t xml:space="preserve"> </w:t>
            </w:r>
            <w:r>
              <w:rPr>
                <w:rFonts w:cs="Times New Roman" w:hint="cs"/>
                <w:bCs/>
                <w:rtl/>
              </w:rPr>
              <w:t xml:space="preserve">جامعة ديالى / كلية     الزراعة / قسم </w:t>
            </w:r>
            <w:r>
              <w:rPr>
                <w:rFonts w:cs="Times New Roman" w:hint="cs"/>
                <w:bCs/>
                <w:rtl/>
                <w:lang w:bidi="ar-IQ"/>
              </w:rPr>
              <w:t xml:space="preserve">   </w:t>
            </w:r>
            <w:r>
              <w:rPr>
                <w:rFonts w:cs="Times New Roman" w:hint="cs"/>
                <w:bCs/>
                <w:rtl/>
              </w:rPr>
              <w:t>علوم التربة والموارد المائية</w:t>
            </w: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F06F0E" w:rsidRDefault="00923246" w:rsidP="00DC073B">
            <w:pPr>
              <w:pStyle w:val="Information"/>
              <w:bidi/>
              <w:rPr>
                <w:bCs/>
                <w:sz w:val="28"/>
                <w:szCs w:val="22"/>
              </w:rPr>
            </w:pPr>
            <w:r>
              <w:rPr>
                <w:rFonts w:cs="Arial"/>
                <w:bCs/>
                <w:sz w:val="28"/>
                <w:szCs w:val="22"/>
              </w:rPr>
              <w:t xml:space="preserve">                           </w:t>
            </w:r>
            <w:proofErr w:type="spellStart"/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>الايميل</w:t>
            </w:r>
            <w:proofErr w:type="spellEnd"/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 xml:space="preserve"> </w:t>
            </w:r>
            <w:proofErr w:type="gramStart"/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>الرسمي:</w:t>
            </w:r>
            <w:r>
              <w:rPr>
                <w:bCs/>
                <w:sz w:val="28"/>
                <w:szCs w:val="22"/>
              </w:rPr>
              <w:t xml:space="preserve"> </w:t>
            </w:r>
            <w:r w:rsidR="00546D14">
              <w:rPr>
                <w:bCs/>
                <w:sz w:val="28"/>
                <w:szCs w:val="22"/>
              </w:rPr>
              <w:t xml:space="preserve">  </w:t>
            </w:r>
            <w:proofErr w:type="gramEnd"/>
            <w:r w:rsidR="00DC073B">
              <w:rPr>
                <w:bCs/>
                <w:sz w:val="28"/>
                <w:szCs w:val="28"/>
                <w:lang w:bidi="ar-IQ"/>
              </w:rPr>
              <w:t xml:space="preserve"> </w:t>
            </w:r>
            <w:r w:rsidR="00E85BA3" w:rsidRPr="00E85BA3">
              <w:rPr>
                <w:rFonts w:ascii="Segoe UI" w:hAnsi="Segoe UI" w:cs="Segoe UI"/>
                <w:szCs w:val="20"/>
              </w:rPr>
              <w:t>mohamedshehab@uodiyala.edu.iq</w:t>
            </w: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2A54C4" w:rsidRPr="00F06F0E" w:rsidRDefault="002A54C4" w:rsidP="00DC073B">
            <w:pPr>
              <w:pStyle w:val="Information"/>
              <w:bidi/>
              <w:rPr>
                <w:rFonts w:cs="Arial"/>
                <w:bCs/>
                <w:sz w:val="28"/>
                <w:szCs w:val="22"/>
                <w:lang w:bidi="ar-IQ"/>
              </w:rPr>
            </w:pP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923246" w:rsidRDefault="00923246" w:rsidP="007227FD">
            <w:pPr>
              <w:pStyle w:val="Information"/>
              <w:bidi/>
              <w:rPr>
                <w:rFonts w:cs="Arial"/>
                <w:bCs/>
                <w:noProof/>
                <w:sz w:val="28"/>
                <w:szCs w:val="22"/>
                <w:rtl/>
                <w:lang w:bidi="ar-IQ"/>
              </w:rPr>
            </w:pPr>
            <w:r>
              <w:rPr>
                <w:rFonts w:cs="Arial"/>
                <w:bCs/>
                <w:noProof/>
                <w:sz w:val="28"/>
                <w:szCs w:val="22"/>
              </w:rPr>
              <w:t xml:space="preserve">                </w:t>
            </w:r>
            <w:r w:rsidR="00DC073B" w:rsidRPr="001A118D">
              <w:t xml:space="preserve"> </w:t>
            </w:r>
          </w:p>
        </w:tc>
      </w:tr>
    </w:tbl>
    <w:p w:rsidR="003A0685" w:rsidRPr="00355DD0" w:rsidRDefault="00923246" w:rsidP="0066764C">
      <w:pPr>
        <w:pStyle w:val="Style"/>
        <w:tabs>
          <w:tab w:val="left" w:pos="2208"/>
          <w:tab w:val="left" w:pos="4209"/>
          <w:tab w:val="left" w:pos="7224"/>
        </w:tabs>
        <w:bidi/>
        <w:spacing w:line="585" w:lineRule="exact"/>
        <w:rPr>
          <w:b/>
          <w:bCs/>
        </w:rPr>
      </w:pPr>
      <w:r>
        <w:rPr>
          <w:b/>
          <w:bCs/>
        </w:rPr>
        <w:t xml:space="preserve">   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5"/>
          <w:sz w:val="28"/>
          <w:szCs w:val="28"/>
        </w:rPr>
      </w:pPr>
      <w:r w:rsidRPr="00355DD0">
        <w:rPr>
          <w:rFonts w:hint="cs"/>
          <w:b/>
          <w:bCs/>
          <w:w w:val="115"/>
          <w:sz w:val="28"/>
          <w:szCs w:val="28"/>
          <w:u w:val="single"/>
          <w:rtl/>
        </w:rPr>
        <w:t>الخبرات العملية:</w:t>
      </w:r>
      <w:r w:rsidR="006D11B6" w:rsidRPr="00355DD0">
        <w:rPr>
          <w:b/>
          <w:bCs/>
          <w:w w:val="115"/>
          <w:sz w:val="28"/>
          <w:szCs w:val="28"/>
          <w:u w:val="single"/>
        </w:rPr>
        <w:t xml:space="preserve"> </w:t>
      </w:r>
      <w:r w:rsidR="006D11B6" w:rsidRPr="00355DD0">
        <w:rPr>
          <w:b/>
          <w:bCs/>
          <w:w w:val="115"/>
          <w:sz w:val="28"/>
          <w:szCs w:val="28"/>
        </w:rPr>
        <w:tab/>
      </w:r>
    </w:p>
    <w:p w:rsidR="006D11B6" w:rsidRPr="00355DD0" w:rsidRDefault="006D11B6" w:rsidP="0066764C">
      <w:pPr>
        <w:pStyle w:val="Style"/>
        <w:bidi/>
        <w:rPr>
          <w:b/>
          <w:bCs/>
          <w:w w:val="115"/>
        </w:rPr>
      </w:pPr>
    </w:p>
    <w:p w:rsidR="00DC073B" w:rsidRPr="00DC073B" w:rsidRDefault="00E85BA3" w:rsidP="00E85BA3">
      <w:pPr>
        <w:pStyle w:val="Style"/>
        <w:numPr>
          <w:ilvl w:val="0"/>
          <w:numId w:val="40"/>
        </w:numPr>
        <w:bidi/>
        <w:rPr>
          <w:b/>
          <w:bCs/>
          <w:w w:val="115"/>
        </w:rPr>
      </w:pPr>
      <w:r>
        <w:rPr>
          <w:rFonts w:hint="cs"/>
          <w:b/>
          <w:bCs/>
          <w:rtl/>
        </w:rPr>
        <w:t>2022</w:t>
      </w:r>
      <w:r w:rsidR="00DC073B">
        <w:rPr>
          <w:b/>
          <w:bCs/>
        </w:rPr>
        <w:t xml:space="preserve"> </w:t>
      </w:r>
      <w:proofErr w:type="gramStart"/>
      <w:r w:rsidR="00DC073B">
        <w:rPr>
          <w:rFonts w:hint="cs"/>
          <w:b/>
          <w:bCs/>
          <w:rtl/>
        </w:rPr>
        <w:t>-</w:t>
      </w:r>
      <w:r>
        <w:rPr>
          <w:rFonts w:hint="cs"/>
          <w:b/>
          <w:bCs/>
          <w:rtl/>
        </w:rPr>
        <w:t xml:space="preserve"> </w:t>
      </w:r>
      <w:r w:rsidR="00DC073B">
        <w:rPr>
          <w:rFonts w:hint="cs"/>
          <w:b/>
          <w:bCs/>
          <w:rtl/>
        </w:rPr>
        <w:t>مدرس</w:t>
      </w:r>
      <w:proofErr w:type="gramEnd"/>
      <w:r w:rsidR="00DC073B">
        <w:rPr>
          <w:rFonts w:hint="cs"/>
          <w:b/>
          <w:bCs/>
          <w:rtl/>
        </w:rPr>
        <w:t xml:space="preserve"> مساعد </w:t>
      </w:r>
      <w:r>
        <w:rPr>
          <w:rFonts w:hint="cs"/>
          <w:b/>
          <w:bCs/>
          <w:rtl/>
        </w:rPr>
        <w:t>كلية الزراعة جامعة ديالى لحد الان</w:t>
      </w:r>
    </w:p>
    <w:p w:rsidR="006D11B6" w:rsidRPr="00355DD0" w:rsidRDefault="006D11B6" w:rsidP="0066764C">
      <w:pPr>
        <w:pStyle w:val="Style"/>
        <w:bidi/>
        <w:spacing w:line="307" w:lineRule="exact"/>
        <w:rPr>
          <w:b/>
          <w:bCs/>
        </w:rPr>
      </w:pPr>
    </w:p>
    <w:p w:rsidR="00E826AF" w:rsidRDefault="00F06F0E" w:rsidP="0066764C">
      <w:pPr>
        <w:pStyle w:val="Style"/>
        <w:shd w:val="clear" w:color="auto" w:fill="BFBFBF" w:themeFill="background1" w:themeFillShade="BF"/>
        <w:bidi/>
        <w:spacing w:line="276" w:lineRule="auto"/>
        <w:rPr>
          <w:b/>
          <w:bCs/>
          <w:w w:val="112"/>
          <w:sz w:val="28"/>
          <w:szCs w:val="28"/>
          <w:u w:val="single"/>
          <w:rtl/>
        </w:rPr>
      </w:pPr>
      <w:r>
        <w:rPr>
          <w:rFonts w:hint="cs"/>
          <w:b/>
          <w:bCs/>
          <w:w w:val="112"/>
          <w:sz w:val="28"/>
          <w:szCs w:val="28"/>
          <w:u w:val="single"/>
          <w:rtl/>
        </w:rPr>
        <w:t>الورش والندوات</w:t>
      </w:r>
      <w:r w:rsidR="0066764C"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 المختلفة:</w:t>
      </w:r>
    </w:p>
    <w:p w:rsidR="00E15178" w:rsidRPr="00355DD0" w:rsidRDefault="00E15178" w:rsidP="00E15178">
      <w:pPr>
        <w:pStyle w:val="Style"/>
        <w:numPr>
          <w:ilvl w:val="0"/>
          <w:numId w:val="41"/>
        </w:numPr>
        <w:shd w:val="clear" w:color="auto" w:fill="BFBFBF" w:themeFill="background1" w:themeFillShade="BF"/>
        <w:bidi/>
        <w:spacing w:line="276" w:lineRule="auto"/>
        <w:rPr>
          <w:b/>
          <w:bCs/>
          <w:w w:val="112"/>
          <w:sz w:val="28"/>
          <w:szCs w:val="28"/>
          <w:u w:val="single"/>
        </w:rPr>
      </w:pPr>
    </w:p>
    <w:p w:rsidR="006D11B6" w:rsidRPr="00104107" w:rsidRDefault="0066764C" w:rsidP="0066764C">
      <w:pPr>
        <w:pStyle w:val="Style"/>
        <w:shd w:val="clear" w:color="auto" w:fill="BFBFBF" w:themeFill="background1" w:themeFillShade="BF"/>
        <w:tabs>
          <w:tab w:val="left" w:pos="67"/>
          <w:tab w:val="left" w:pos="2237"/>
        </w:tabs>
        <w:bidi/>
        <w:spacing w:line="475" w:lineRule="exact"/>
        <w:rPr>
          <w:b/>
          <w:bCs/>
          <w:w w:val="110"/>
          <w:u w:val="single"/>
        </w:rPr>
      </w:pPr>
      <w:r w:rsidRPr="00355DD0">
        <w:rPr>
          <w:rFonts w:hint="cs"/>
          <w:b/>
          <w:bCs/>
          <w:w w:val="110"/>
          <w:sz w:val="28"/>
          <w:szCs w:val="28"/>
          <w:u w:val="single"/>
          <w:rtl/>
        </w:rPr>
        <w:t>البحوث المؤتمرات العلمية:</w:t>
      </w:r>
      <w:r w:rsidR="006D11B6" w:rsidRPr="00355DD0">
        <w:rPr>
          <w:b/>
          <w:bCs/>
          <w:w w:val="110"/>
          <w:sz w:val="28"/>
          <w:szCs w:val="28"/>
        </w:rPr>
        <w:t xml:space="preserve"> </w:t>
      </w:r>
      <w:r w:rsidR="006D11B6" w:rsidRPr="00104107">
        <w:rPr>
          <w:b/>
          <w:bCs/>
          <w:w w:val="110"/>
        </w:rPr>
        <w:tab/>
      </w:r>
    </w:p>
    <w:p w:rsidR="00355DD0" w:rsidRPr="00355DD0" w:rsidRDefault="00355DD0" w:rsidP="00355DD0">
      <w:pPr>
        <w:pStyle w:val="Style"/>
        <w:shd w:val="clear" w:color="auto" w:fill="BFBFBF" w:themeFill="background1" w:themeFillShade="BF"/>
        <w:bidi/>
        <w:spacing w:line="276" w:lineRule="auto"/>
        <w:rPr>
          <w:rFonts w:asciiTheme="majorBidi" w:hAnsiTheme="majorBidi" w:cstheme="majorBidi"/>
          <w:b/>
          <w:bCs/>
          <w:w w:val="110"/>
          <w:sz w:val="28"/>
          <w:szCs w:val="28"/>
          <w:u w:val="single"/>
        </w:rPr>
      </w:pPr>
      <w:r w:rsidRPr="00355DD0">
        <w:rPr>
          <w:rFonts w:asciiTheme="majorBidi" w:hAnsiTheme="majorBidi" w:cstheme="majorBidi"/>
          <w:b/>
          <w:bCs/>
          <w:i/>
          <w:color w:val="000000"/>
          <w:sz w:val="28"/>
          <w:szCs w:val="28"/>
          <w:rtl/>
        </w:rPr>
        <w:t>عضوية الجمعيات والهيئات:</w:t>
      </w:r>
    </w:p>
    <w:p w:rsidR="006D11B6" w:rsidRPr="00355DD0" w:rsidRDefault="006D11B6" w:rsidP="0066764C">
      <w:pPr>
        <w:pStyle w:val="Style"/>
        <w:tabs>
          <w:tab w:val="left" w:pos="1"/>
          <w:tab w:val="left" w:pos="2198"/>
        </w:tabs>
        <w:bidi/>
        <w:spacing w:line="273" w:lineRule="exact"/>
        <w:rPr>
          <w:b/>
          <w:bCs/>
          <w:w w:val="110"/>
        </w:rPr>
      </w:pPr>
    </w:p>
    <w:p w:rsidR="006D11B6" w:rsidRPr="00104107" w:rsidRDefault="006D11B6" w:rsidP="0066764C">
      <w:pPr>
        <w:pStyle w:val="Style"/>
        <w:bidi/>
        <w:rPr>
          <w:b/>
          <w:bCs/>
        </w:rPr>
      </w:pPr>
    </w:p>
    <w:p w:rsidR="006D11B6" w:rsidRPr="00355DD0" w:rsidRDefault="006D11B6" w:rsidP="0066764C">
      <w:pPr>
        <w:pStyle w:val="Style"/>
        <w:bidi/>
        <w:rPr>
          <w:b/>
          <w:bCs/>
          <w:w w:val="108"/>
          <w:u w:val="single"/>
        </w:rPr>
      </w:pP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08"/>
          <w:sz w:val="28"/>
          <w:szCs w:val="28"/>
        </w:rPr>
      </w:pPr>
      <w:r w:rsidRPr="00355DD0">
        <w:rPr>
          <w:rFonts w:hint="cs"/>
          <w:b/>
          <w:bCs/>
          <w:w w:val="108"/>
          <w:sz w:val="28"/>
          <w:szCs w:val="28"/>
          <w:u w:val="single"/>
          <w:rtl/>
        </w:rPr>
        <w:t>الشهادات التقديرية وكتب الشكر:</w:t>
      </w:r>
    </w:p>
    <w:p w:rsidR="006D11B6" w:rsidRDefault="002A54C4" w:rsidP="007227FD">
      <w:pPr>
        <w:pStyle w:val="Style"/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كتاب شكر </w:t>
      </w:r>
      <w:proofErr w:type="gramStart"/>
      <w:r>
        <w:rPr>
          <w:rFonts w:hint="cs"/>
          <w:b/>
          <w:bCs/>
          <w:rtl/>
        </w:rPr>
        <w:t xml:space="preserve">عدد  </w:t>
      </w:r>
      <w:r w:rsidR="007227FD">
        <w:rPr>
          <w:rFonts w:hint="cs"/>
          <w:b/>
          <w:bCs/>
          <w:rtl/>
        </w:rPr>
        <w:t>4</w:t>
      </w:r>
      <w:proofErr w:type="gramEnd"/>
      <w:r>
        <w:rPr>
          <w:rFonts w:hint="cs"/>
          <w:b/>
          <w:bCs/>
          <w:rtl/>
        </w:rPr>
        <w:t xml:space="preserve"> من وزير التعليم العالي </w:t>
      </w:r>
    </w:p>
    <w:p w:rsidR="009321D4" w:rsidRDefault="009321D4" w:rsidP="007227FD">
      <w:pPr>
        <w:pStyle w:val="Style"/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كتاب شكر عدد </w:t>
      </w:r>
      <w:r w:rsidR="007227FD">
        <w:rPr>
          <w:rFonts w:hint="cs"/>
          <w:b/>
          <w:bCs/>
          <w:rtl/>
        </w:rPr>
        <w:t>2</w:t>
      </w:r>
      <w:r>
        <w:rPr>
          <w:rFonts w:hint="cs"/>
          <w:b/>
          <w:bCs/>
          <w:rtl/>
        </w:rPr>
        <w:t xml:space="preserve"> من رئيس الجامعة</w:t>
      </w:r>
    </w:p>
    <w:p w:rsidR="009321D4" w:rsidRPr="002A54C4" w:rsidRDefault="009321D4" w:rsidP="007227FD">
      <w:pPr>
        <w:pStyle w:val="Style"/>
        <w:bidi/>
        <w:rPr>
          <w:b/>
          <w:bCs/>
        </w:rPr>
      </w:pPr>
      <w:r>
        <w:rPr>
          <w:rFonts w:hint="cs"/>
          <w:b/>
          <w:bCs/>
          <w:rtl/>
        </w:rPr>
        <w:t xml:space="preserve">كتاب شكر عدد </w:t>
      </w:r>
      <w:r w:rsidR="007227FD">
        <w:rPr>
          <w:rFonts w:hint="cs"/>
          <w:b/>
          <w:bCs/>
          <w:rtl/>
        </w:rPr>
        <w:t>0</w:t>
      </w:r>
      <w:r>
        <w:rPr>
          <w:rFonts w:hint="cs"/>
          <w:b/>
          <w:bCs/>
          <w:rtl/>
        </w:rPr>
        <w:t xml:space="preserve"> من عميد كلية 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9"/>
          <w:sz w:val="28"/>
          <w:szCs w:val="28"/>
          <w:u w:val="single"/>
        </w:rPr>
      </w:pPr>
      <w:r w:rsidRPr="00355DD0">
        <w:rPr>
          <w:rFonts w:hint="cs"/>
          <w:b/>
          <w:bCs/>
          <w:w w:val="119"/>
          <w:sz w:val="28"/>
          <w:szCs w:val="28"/>
          <w:u w:val="single"/>
          <w:rtl/>
        </w:rPr>
        <w:t>المهارات الاخرى:</w:t>
      </w:r>
    </w:p>
    <w:p w:rsidR="006D11B6" w:rsidRPr="00355DD0" w:rsidRDefault="006D11B6" w:rsidP="0066764C">
      <w:pPr>
        <w:pStyle w:val="Style"/>
        <w:bidi/>
        <w:rPr>
          <w:b/>
          <w:bCs/>
          <w:w w:val="119"/>
        </w:rPr>
      </w:pPr>
    </w:p>
    <w:p w:rsidR="009321D4" w:rsidRDefault="003E1EC0" w:rsidP="009321D4">
      <w:pPr>
        <w:pStyle w:val="a8"/>
        <w:numPr>
          <w:ilvl w:val="0"/>
          <w:numId w:val="34"/>
        </w:numPr>
        <w:bidi/>
        <w:rPr>
          <w:b/>
          <w:bCs/>
        </w:rPr>
      </w:pPr>
      <w:r>
        <w:rPr>
          <w:rFonts w:hint="cs"/>
          <w:b/>
          <w:bCs/>
          <w:rtl/>
          <w:lang w:bidi="ar-IQ"/>
        </w:rPr>
        <w:t>ا</w:t>
      </w:r>
      <w:r w:rsidR="009321D4">
        <w:rPr>
          <w:rFonts w:hint="cs"/>
          <w:b/>
          <w:bCs/>
          <w:rtl/>
          <w:lang w:bidi="ar-IQ"/>
        </w:rPr>
        <w:t xml:space="preserve">ستخدام </w:t>
      </w:r>
      <w:r w:rsidR="009321D4" w:rsidRPr="00E84C81">
        <w:rPr>
          <w:b/>
          <w:bCs/>
          <w:lang w:bidi="ar-IQ"/>
        </w:rPr>
        <w:t xml:space="preserve">Microsoft </w:t>
      </w:r>
      <w:proofErr w:type="gramStart"/>
      <w:r w:rsidR="009321D4" w:rsidRPr="00E84C81">
        <w:rPr>
          <w:b/>
          <w:bCs/>
          <w:lang w:bidi="ar-IQ"/>
        </w:rPr>
        <w:t>Word,</w:t>
      </w:r>
      <w:proofErr w:type="gramEnd"/>
      <w:r w:rsidR="009321D4" w:rsidRPr="00E84C81">
        <w:rPr>
          <w:b/>
          <w:bCs/>
          <w:lang w:bidi="ar-IQ"/>
        </w:rPr>
        <w:t xml:space="preserve"> Excel, PowerPoint</w:t>
      </w:r>
    </w:p>
    <w:p w:rsidR="006D11B6" w:rsidRPr="00355DD0" w:rsidRDefault="006D11B6" w:rsidP="00355DD0">
      <w:pPr>
        <w:pStyle w:val="a8"/>
        <w:numPr>
          <w:ilvl w:val="0"/>
          <w:numId w:val="34"/>
        </w:numPr>
        <w:bidi/>
        <w:rPr>
          <w:b/>
          <w:bCs/>
          <w:rtl/>
        </w:rPr>
      </w:pPr>
    </w:p>
    <w:p w:rsidR="006D11B6" w:rsidRPr="00355DD0" w:rsidRDefault="006D11B6" w:rsidP="0066764C">
      <w:pPr>
        <w:tabs>
          <w:tab w:val="left" w:pos="1755"/>
        </w:tabs>
        <w:bidi/>
        <w:rPr>
          <w:b/>
          <w:bCs/>
          <w:lang w:bidi="ar-IQ"/>
        </w:rPr>
      </w:pPr>
    </w:p>
    <w:sectPr w:rsidR="006D11B6" w:rsidRPr="00355DD0" w:rsidSect="0066764C">
      <w:headerReference w:type="default" r:id="rId11"/>
      <w:pgSz w:w="11906" w:h="16838" w:code="9"/>
      <w:pgMar w:top="1701" w:right="566" w:bottom="720" w:left="3402" w:header="184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8B9" w:rsidRDefault="00EF38B9" w:rsidP="009129A0">
      <w:r>
        <w:separator/>
      </w:r>
    </w:p>
  </w:endnote>
  <w:endnote w:type="continuationSeparator" w:id="0">
    <w:p w:rsidR="00EF38B9" w:rsidRDefault="00EF38B9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901A97-566B-425E-A6A1-0196733E25DB}"/>
    <w:embedBold r:id="rId2" w:fontKey="{AFF2B47E-3AF2-455D-ADD1-226B6275CB8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C01D861-93E6-4F0E-B35D-13E0EEF966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CFDDB782-95F6-4468-9619-D2DC7A075327}"/>
    <w:embedBold r:id="rId5" w:fontKey="{E12B4943-F46B-4856-A6B5-759DA0813B7C}"/>
    <w:embedItalic r:id="rId6" w:fontKey="{7C2AC4DD-B6D2-4394-9FBF-43C374B0BF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E197511-CC6B-4A8B-9B64-AE71463766A3}"/>
    <w:embedBold r:id="rId8" w:fontKey="{34642533-D859-4040-9E40-FB451B0600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6C6C3E6-5F0F-4D49-9BCB-985344B4B5C4}"/>
  </w:font>
  <w:font w:name="Times New Roman 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890E138-7285-49B3-B8D6-68FDFD3F13DA}"/>
    <w:embedBold r:id="rId11" w:fontKey="{16D07B32-64BE-491B-982E-879285AF123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2" w:fontKey="{A48135D6-1CD8-44F8-B6DB-98F081FA48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8B9" w:rsidRDefault="00EF38B9" w:rsidP="009129A0">
      <w:r>
        <w:separator/>
      </w:r>
    </w:p>
  </w:footnote>
  <w:footnote w:type="continuationSeparator" w:id="0">
    <w:p w:rsidR="00EF38B9" w:rsidRDefault="00EF38B9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4C" w:rsidRDefault="0066764C">
    <w:pPr>
      <w:pStyle w:val="a7"/>
    </w:pP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4B002F" wp14:editId="2B52F733">
              <wp:simplePos x="0" y="0"/>
              <wp:positionH relativeFrom="column">
                <wp:posOffset>-2152650</wp:posOffset>
              </wp:positionH>
              <wp:positionV relativeFrom="paragraph">
                <wp:posOffset>85090</wp:posOffset>
              </wp:positionV>
              <wp:extent cx="2100580" cy="9124950"/>
              <wp:effectExtent l="0" t="0" r="0" b="0"/>
              <wp:wrapNone/>
              <wp:docPr id="6" name="Freeform 3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0580" cy="9124950"/>
                      </a:xfrm>
                      <a:custGeom>
                        <a:avLst/>
                        <a:gdLst>
                          <a:gd name="T0" fmla="*/ 0 w 4067"/>
                          <a:gd name="T1" fmla="*/ 12821 h 12822"/>
                          <a:gd name="T2" fmla="*/ 4066 w 4067"/>
                          <a:gd name="T3" fmla="*/ 12821 h 12822"/>
                          <a:gd name="T4" fmla="*/ 4066 w 4067"/>
                          <a:gd name="T5" fmla="*/ 0 h 12822"/>
                          <a:gd name="T6" fmla="*/ 0 w 4067"/>
                          <a:gd name="T7" fmla="*/ 0 h 12822"/>
                          <a:gd name="T8" fmla="*/ 0 w 4067"/>
                          <a:gd name="T9" fmla="*/ 12821 h 128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67" h="12822">
                            <a:moveTo>
                              <a:pt x="0" y="12821"/>
                            </a:moveTo>
                            <a:lnTo>
                              <a:pt x="4066" y="12821"/>
                            </a:lnTo>
                            <a:lnTo>
                              <a:pt x="4066" y="0"/>
                            </a:lnTo>
                            <a:lnTo>
                              <a:pt x="0" y="0"/>
                            </a:lnTo>
                            <a:lnTo>
                              <a:pt x="0" y="1282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D54C0F" id="Freeform 3" o:spid="_x0000_s1026" alt="decorative element" style="position:absolute;margin-left:-169.5pt;margin-top:6.7pt;width:165.4pt;height:71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7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" path="m,12821r4066,l4066,,,,,12821xe" fillcolor="#ff7707 [3205]" stroked="f">
              <v:path arrowok="t" o:connecttype="custom" o:connectlocs="0,9124238;2100064,9124238;2100064,0;0,0;0,9124238" o:connectangles="0,0,0,0,0"/>
            </v:shape>
          </w:pict>
        </mc:Fallback>
      </mc:AlternateContent>
    </w:r>
    <w:r w:rsidRPr="00390E35">
      <w:rPr>
        <w:rFonts w:ascii="Arial Narrow" w:hAnsi="Arial Narrow"/>
        <w:i/>
        <w:iCs/>
        <w:noProof/>
        <w:color w:val="FF7707" w:themeColor="accent2"/>
        <w:sz w:val="32"/>
        <w:szCs w:val="3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4B736BF" wp14:editId="73BC058A">
              <wp:simplePos x="0" y="0"/>
              <wp:positionH relativeFrom="page">
                <wp:posOffset>9525</wp:posOffset>
              </wp:positionH>
              <wp:positionV relativeFrom="page">
                <wp:posOffset>9525</wp:posOffset>
              </wp:positionV>
              <wp:extent cx="1790700" cy="10287000"/>
              <wp:effectExtent l="0" t="0" r="0" b="0"/>
              <wp:wrapTopAndBottom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790700" cy="10287000"/>
                        <a:chOff x="4133349" y="257192"/>
                        <a:chExt cx="3644131" cy="9807558"/>
                      </a:xfrm>
                    </wpg:grpSpPr>
                    <wps:wsp>
                      <wps:cNvPr id="9" name="Freeform 5" descr="decorative element"/>
                      <wps:cNvSpPr>
                        <a:spLocks/>
                      </wps:cNvSpPr>
                      <wps:spPr bwMode="auto">
                        <a:xfrm>
                          <a:off x="4133349" y="257194"/>
                          <a:ext cx="3329940" cy="1352547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" descr="decorative element"/>
                      <wps:cNvSpPr>
                        <a:spLocks/>
                      </wps:cNvSpPr>
                      <wps:spPr bwMode="auto">
                        <a:xfrm>
                          <a:off x="4792250" y="257192"/>
                          <a:ext cx="2764789" cy="135263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41" y="257192"/>
                          <a:ext cx="2373631" cy="1362161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1" y="257192"/>
                          <a:ext cx="1449705" cy="1362161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A1E52A" id="Group 1" o:spid="_x0000_s1026" alt="decorative element" style="position:absolute;margin-left:.75pt;margin-top:.75pt;width:141pt;height:810pt;flip:x;z-index:-251653120;mso-position-horizontal-relative:page;mso-position-vertical-relative:page" coordorigin="41333,2571" coordsize="36441,9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">
              <v:shape id="Freeform 5" o:spid="_x0000_s1027" alt="decorative element" style="position:absolute;left:41333;top:2571;width:33299;height:13526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nDsIA&#10;AADaAAAADwAAAGRycy9kb3ducmV2LnhtbESPQYvCMBSE7wv+h/AWvK2poqLVKCqs6FFdRG+P5NmW&#10;bV5Kk9XqrzeCsMdhZr5hpvPGluJKtS8cK+h2EhDE2pmCMwU/h++vEQgfkA2WjknBnTzMZ62PKabG&#10;3XhH133IRISwT1FBHkKVSul1ThZ9x1XE0bu42mKIss6kqfEW4baUvSQZSosFx4UcK1rlpH/3f1ZB&#10;aB7dy+G40Ud7WuvecHTeLvsDpdqfzWICIlAT/sPv9sYoGMPrSr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mcOwgAAANoAAAAPAAAAAAAAAAAAAAAAAJgCAABkcnMvZG93&#10;bnJldi54bWxQSwUGAAAAAAQABAD1AAAAhwMAAAAA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32268;35560,66776;57150,100388;80010,133104;104140,165371;130175,196742;157480,227665;186055,257244;215265,286822;245745,315057;277495,342842;309880,369284;342900,395277;377190,420374;411480,444575;446405,468327;481330,490735;516890,512247;552450,532862;588010,552581;650240,584849;684530,603223;718820,623391;753110,645350;784860,669551;814070,696441;838200,725571;857885,757839;869950,793243;874395,831785;869950,873464;859155,909317;842645,943377;820420,975196;795020,1005671;765175,1034353;732790,1061243;697865,1086788;661670,1111437;624840,1134741;587375,1156701;514985,1198380;481330,1218099;449580,1237370;421640,1256193;389255,1279945;356235,1303698;323850,1327898;291465,1352547;2875915,1352547;3329305,622046;3329305,31371;3286125,0" o:connectangles="0,0,0,0,0,0,0,0,0,0,0,0,0,0,0,0,0,0,0,0,0,0,0,0,0,0,0,0,0,0,0,0,0,0,0,0,0,0,0,0,0,0,0,0,0,0,0,0,0,0,0,0,0,0,0"/>
              </v:shape>
              <v:shape id="Freeform 6" o:spid="_x0000_s1028" alt="decorative element" style="position:absolute;left:47922;top:2571;width:27648;height:13527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WucYA&#10;AADbAAAADwAAAGRycy9kb3ducmV2LnhtbESPQU/DMAyF70j8h8hI3Fg6GB3qlk0DCQkkLhSGdvQa&#10;r6lonCoJW/fv8QGJm633/N7n5Xr0vTpSTF1gA9NJAYq4Cbbj1sDnx/PNA6iUkS32gcnAmRKsV5cX&#10;S6xsOPE7HevcKgnhVKEBl/NQaZ0aRx7TJAzEoh1C9Jhlja22EU8S7nt9WxSl9tixNDgc6MlR813/&#10;eAOzTVk/DtO3+bl83bm7eruffd1HY66vxs0CVKYx/5v/rl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4WucYAAADbAAAADwAAAAAAAAAAAAAAAACYAgAAZHJz&#10;L2Rvd25yZXYueG1sUEsFBgAAAAAEAAQA9QAAAIsDAAAAAA==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4,0;0,0;13335,32259;29845,66758;47625,100361;67945,133516;88900,165775;112395,197586;136525,228501;161925,258968;189230,288538;217170,317661;246380,345887;276225,373218;307340,399652;339090,425639;371475,450729;404495,475371;438150,498669;471805,521519;506095,543025;541020,564083;575945,584245;610235,603063;672465,635322;706120,653691;741045,673853;774700,696255;807085,720450;836295,747332;860425,776455;880110,808714;892175,843661;896620,882192;892175,924308;881380,960151;864235,993754;842645,1026013;816610,1056032;787400,1084707;755015,1112037;720090,1137575;683895,1161770;647065,1185068;609600,1207470;537210,1249138;502920,1268851;471805,1288117;443865,1306935;427990,1318136;396875,1340986;381000,1352187;2764154,1352187;2764154,0" o:connectangles="0,0,0,0,0,0,0,0,0,0,0,0,0,0,0,0,0,0,0,0,0,0,0,0,0,0,0,0,0,0,0,0,0,0,0,0,0,0,0,0,0,0,0,0,0,0,0,0,0,0,0,0,0,0"/>
              </v:shape>
              <v:shape id="Freeform 7" o:spid="_x0000_s1029" alt="decorative element" style="position:absolute;left:54025;top:2571;width:23736;height:13622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6,0;0,0;3810,7670;6350,12633;8890,17597;29845,55948;53340,92495;77470,128140;103505,161979;130810,194466;159385,225598;189230,255377;220345,283802;252730,310423;285750,336141;320040,360054;354965,382163;390525,403369;427355,422771;464185,440819;507365,459318;550545,476463;593725,492255;637540,507596;725805,537826;769620,553166;813435,568958;856615,586104;899160,604603;941070,624455;982345,646564;1022985,671380;1052830,693488;1078230,716951;1097915,741766;1112520,767485;1123315,794556;1129030,822530;1131570,850956;1129665,880284;1124585,909611;1116965,939841;1105535,970523;1091565,1000753;1075690,1031434;1057910,1062116;1037590,1092797;1016000,1123027;993775,1152355;969645,1181683;945515,1210559;920750,1238082;895985,1265154;871220,1290872;847090,1316139;822960,1339601;800735,1361710;2372996,1361710;2372996,0" o:connectangles="0,0,0,0,0,0,0,0,0,0,0,0,0,0,0,0,0,0,0,0,0,0,0,0,0,0,0,0,0,0,0,0,0,0,0,0,0,0,0,0,0,0,0,0,0,0,0,0,0,0,0,0,0,0,0,0,0,0,0"/>
              </v:shape>
              <v:shape id="Freeform 8" o:spid="_x0000_s1030" alt="decorative element" style="position:absolute;left:63246;top:2571;width:14497;height:13622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41072;12700,81694;24130,119607;38100,154812;54610,188211;73660,218903;95250,247337;119380,273515;144780,297888;172720,320455;202565,341217;234315,360625;266700,378228;300990,394476;336550,409370;373380,422911;410845,435548;449580,446832;488315,457664;527685,467594;567690,477072;607695,485648;648335,493772;845185,533039;882650,541163;919480,549739;952500,560571;985520,575917;1016635,596679;1045210,621052;1070610,649486;1090930,681532;1105535,716285;1113155,753747;1113155,793014;1106170,831830;1094105,868389;1077595,903594;1057275,937445;1033145,969942;1006475,1000633;977900,1030422;947420,1058857;915670,1085937;883285,1112116;850900,1137391;788035,1184782;758190,1207349;731520,1229014;701040,1253838;671830,1280016;642620,1306194;614680,1333726;588010,1362161;1449070,1362161;1449070,0" o:connectangles="0,0,0,0,0,0,0,0,0,0,0,0,0,0,0,0,0,0,0,0,0,0,0,0,0,0,0,0,0,0,0,0,0,0,0,0,0,0,0,0,0,0,0,0,0,0,0,0,0,0,0,0,0,0,0,0,0,0"/>
              </v:shape>
              <v:group id="_x0000_s1031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ircle" o:spid="_x0000_s1032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3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4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042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ircle" o:spid="_x0000_s1043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4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5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51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2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3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4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59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0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1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2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3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4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5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7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68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69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0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1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2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73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4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5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6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093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ircle" o:spid="_x0000_s1094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5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6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04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ircle" o:spid="_x0000_s1105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6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7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13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4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5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6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0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ircle" o:spid="_x0000_s1131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2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3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8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ircle" o:spid="_x0000_s1139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40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41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42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3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4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5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146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Shape" o:spid="_x0000_s1147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48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9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0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52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ircle" o:spid="_x0000_s1153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4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5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203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ircle" o:spid="_x0000_s1204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type="topAndBottom" anchorx="page" anchory="page"/>
            </v:group>
          </w:pict>
        </mc:Fallback>
      </mc:AlternateContent>
    </w: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63C303" wp14:editId="6E3D3888">
              <wp:simplePos x="0" y="0"/>
              <wp:positionH relativeFrom="column">
                <wp:posOffset>-2150745</wp:posOffset>
              </wp:positionH>
              <wp:positionV relativeFrom="paragraph">
                <wp:posOffset>-1160781</wp:posOffset>
              </wp:positionV>
              <wp:extent cx="8152229" cy="1247775"/>
              <wp:effectExtent l="0" t="0" r="1270" b="9525"/>
              <wp:wrapNone/>
              <wp:docPr id="7" name="Freeform 4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2229" cy="1247775"/>
                      </a:xfrm>
                      <a:custGeom>
                        <a:avLst/>
                        <a:gdLst>
                          <a:gd name="T0" fmla="*/ 0 w 12240"/>
                          <a:gd name="T1" fmla="*/ 3018 h 3019"/>
                          <a:gd name="T2" fmla="*/ 12240 w 12240"/>
                          <a:gd name="T3" fmla="*/ 3018 h 3019"/>
                          <a:gd name="T4" fmla="*/ 12240 w 12240"/>
                          <a:gd name="T5" fmla="*/ 0 h 3019"/>
                          <a:gd name="T6" fmla="*/ 0 w 12240"/>
                          <a:gd name="T7" fmla="*/ 0 h 3019"/>
                          <a:gd name="T8" fmla="*/ 0 w 12240"/>
                          <a:gd name="T9" fmla="*/ 3018 h 30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40" h="3019">
                            <a:moveTo>
                              <a:pt x="0" y="3018"/>
                            </a:moveTo>
                            <a:lnTo>
                              <a:pt x="12240" y="3018"/>
                            </a:lnTo>
                            <a:lnTo>
                              <a:pt x="12240" y="0"/>
                            </a:lnTo>
                            <a:lnTo>
                              <a:pt x="0" y="0"/>
                            </a:lnTo>
                            <a:lnTo>
                              <a:pt x="0" y="301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947535" id="Freeform 4" o:spid="_x0000_s1026" alt="decorative element" style="position:absolute;margin-left:-169.35pt;margin-top:-91.4pt;width:641.9pt;height:9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" path="m,3018r12240,l12240,,,,,3018xe" fillcolor="#202b6a [3204]" stroked="f">
              <v:path arrowok="t" o:connecttype="custom" o:connectlocs="0,1247362;8152229,1247362;8152229,0;0,0;0,1247362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AC014C4"/>
    <w:multiLevelType w:val="hybridMultilevel"/>
    <w:tmpl w:val="CD00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94335"/>
    <w:multiLevelType w:val="hybridMultilevel"/>
    <w:tmpl w:val="0CE2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D841976"/>
    <w:multiLevelType w:val="hybridMultilevel"/>
    <w:tmpl w:val="DA60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061D4"/>
    <w:multiLevelType w:val="hybridMultilevel"/>
    <w:tmpl w:val="ACDA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3643FBD"/>
    <w:multiLevelType w:val="hybridMultilevel"/>
    <w:tmpl w:val="F2D68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8708C"/>
    <w:multiLevelType w:val="hybridMultilevel"/>
    <w:tmpl w:val="6C601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>
    <w:nsid w:val="3FF60CD8"/>
    <w:multiLevelType w:val="hybridMultilevel"/>
    <w:tmpl w:val="2458B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591950"/>
    <w:multiLevelType w:val="hybridMultilevel"/>
    <w:tmpl w:val="937C8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FD7289"/>
    <w:multiLevelType w:val="hybridMultilevel"/>
    <w:tmpl w:val="9510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F360B9"/>
    <w:multiLevelType w:val="hybridMultilevel"/>
    <w:tmpl w:val="EB3AB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747EB"/>
    <w:multiLevelType w:val="hybridMultilevel"/>
    <w:tmpl w:val="A398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7337F7"/>
    <w:multiLevelType w:val="hybridMultilevel"/>
    <w:tmpl w:val="5C50F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CE7311"/>
    <w:multiLevelType w:val="hybridMultilevel"/>
    <w:tmpl w:val="EFCE61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4">
    <w:nsid w:val="6F764176"/>
    <w:multiLevelType w:val="hybridMultilevel"/>
    <w:tmpl w:val="FEA80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BB7DBA"/>
    <w:multiLevelType w:val="hybridMultilevel"/>
    <w:tmpl w:val="1E84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50000"/>
    <w:multiLevelType w:val="hybridMultilevel"/>
    <w:tmpl w:val="3BAEE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925047"/>
    <w:multiLevelType w:val="hybridMultilevel"/>
    <w:tmpl w:val="15941A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0">
    <w:nsid w:val="7EC93BF0"/>
    <w:multiLevelType w:val="hybridMultilevel"/>
    <w:tmpl w:val="2578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7"/>
  </w:num>
  <w:num w:numId="4">
    <w:abstractNumId w:val="20"/>
  </w:num>
  <w:num w:numId="5">
    <w:abstractNumId w:val="21"/>
  </w:num>
  <w:num w:numId="6">
    <w:abstractNumId w:val="33"/>
  </w:num>
  <w:num w:numId="7">
    <w:abstractNumId w:val="12"/>
  </w:num>
  <w:num w:numId="8">
    <w:abstractNumId w:val="18"/>
  </w:num>
  <w:num w:numId="9">
    <w:abstractNumId w:val="29"/>
  </w:num>
  <w:num w:numId="10">
    <w:abstractNumId w:val="4"/>
  </w:num>
  <w:num w:numId="11">
    <w:abstractNumId w:val="10"/>
  </w:num>
  <w:num w:numId="12">
    <w:abstractNumId w:val="1"/>
  </w:num>
  <w:num w:numId="13">
    <w:abstractNumId w:val="7"/>
  </w:num>
  <w:num w:numId="14">
    <w:abstractNumId w:val="16"/>
  </w:num>
  <w:num w:numId="15">
    <w:abstractNumId w:val="15"/>
  </w:num>
  <w:num w:numId="16">
    <w:abstractNumId w:val="28"/>
  </w:num>
  <w:num w:numId="17">
    <w:abstractNumId w:val="8"/>
  </w:num>
  <w:num w:numId="18">
    <w:abstractNumId w:val="39"/>
  </w:num>
  <w:num w:numId="19">
    <w:abstractNumId w:val="30"/>
  </w:num>
  <w:num w:numId="20">
    <w:abstractNumId w:val="22"/>
  </w:num>
  <w:num w:numId="21">
    <w:abstractNumId w:val="38"/>
  </w:num>
  <w:num w:numId="22">
    <w:abstractNumId w:val="9"/>
  </w:num>
  <w:num w:numId="23">
    <w:abstractNumId w:val="0"/>
  </w:num>
  <w:num w:numId="24">
    <w:abstractNumId w:val="0"/>
  </w:num>
  <w:num w:numId="25">
    <w:abstractNumId w:val="17"/>
  </w:num>
  <w:num w:numId="26">
    <w:abstractNumId w:val="32"/>
  </w:num>
  <w:num w:numId="27">
    <w:abstractNumId w:val="14"/>
  </w:num>
  <w:num w:numId="28">
    <w:abstractNumId w:val="24"/>
  </w:num>
  <w:num w:numId="29">
    <w:abstractNumId w:val="2"/>
  </w:num>
  <w:num w:numId="30">
    <w:abstractNumId w:val="6"/>
  </w:num>
  <w:num w:numId="31">
    <w:abstractNumId w:val="35"/>
  </w:num>
  <w:num w:numId="32">
    <w:abstractNumId w:val="3"/>
  </w:num>
  <w:num w:numId="33">
    <w:abstractNumId w:val="36"/>
  </w:num>
  <w:num w:numId="34">
    <w:abstractNumId w:val="23"/>
  </w:num>
  <w:num w:numId="35">
    <w:abstractNumId w:val="26"/>
  </w:num>
  <w:num w:numId="36">
    <w:abstractNumId w:val="34"/>
  </w:num>
  <w:num w:numId="37">
    <w:abstractNumId w:val="5"/>
  </w:num>
  <w:num w:numId="38">
    <w:abstractNumId w:val="31"/>
  </w:num>
  <w:num w:numId="39">
    <w:abstractNumId w:val="25"/>
  </w:num>
  <w:num w:numId="40">
    <w:abstractNumId w:val="11"/>
  </w:num>
  <w:num w:numId="41">
    <w:abstractNumId w:val="37"/>
  </w:num>
  <w:num w:numId="42">
    <w:abstractNumId w:val="4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38"/>
    <w:rsid w:val="000138F3"/>
    <w:rsid w:val="00052382"/>
    <w:rsid w:val="0006568A"/>
    <w:rsid w:val="00066AD0"/>
    <w:rsid w:val="00076F0F"/>
    <w:rsid w:val="00084253"/>
    <w:rsid w:val="000C4D20"/>
    <w:rsid w:val="000D1F49"/>
    <w:rsid w:val="000E6867"/>
    <w:rsid w:val="000F0BB8"/>
    <w:rsid w:val="00104107"/>
    <w:rsid w:val="00123F04"/>
    <w:rsid w:val="00124910"/>
    <w:rsid w:val="00124C41"/>
    <w:rsid w:val="00160038"/>
    <w:rsid w:val="001727CA"/>
    <w:rsid w:val="001D2650"/>
    <w:rsid w:val="0020250F"/>
    <w:rsid w:val="002452F4"/>
    <w:rsid w:val="0028368A"/>
    <w:rsid w:val="002A54C4"/>
    <w:rsid w:val="002C56E6"/>
    <w:rsid w:val="002D45C7"/>
    <w:rsid w:val="002E4AFC"/>
    <w:rsid w:val="002F2708"/>
    <w:rsid w:val="0030517C"/>
    <w:rsid w:val="00355DD0"/>
    <w:rsid w:val="00361E11"/>
    <w:rsid w:val="00390E35"/>
    <w:rsid w:val="003A0685"/>
    <w:rsid w:val="003E1EC0"/>
    <w:rsid w:val="003F0847"/>
    <w:rsid w:val="0040090B"/>
    <w:rsid w:val="0046302A"/>
    <w:rsid w:val="00487D2D"/>
    <w:rsid w:val="004A28AC"/>
    <w:rsid w:val="004D1CAB"/>
    <w:rsid w:val="004D5D62"/>
    <w:rsid w:val="005112D0"/>
    <w:rsid w:val="00546D14"/>
    <w:rsid w:val="005633A7"/>
    <w:rsid w:val="00566399"/>
    <w:rsid w:val="00577E06"/>
    <w:rsid w:val="005A3BF7"/>
    <w:rsid w:val="005F2035"/>
    <w:rsid w:val="005F78E5"/>
    <w:rsid w:val="005F7990"/>
    <w:rsid w:val="00606F2D"/>
    <w:rsid w:val="00616AC9"/>
    <w:rsid w:val="00635B84"/>
    <w:rsid w:val="0063739C"/>
    <w:rsid w:val="0066764C"/>
    <w:rsid w:val="00675DE3"/>
    <w:rsid w:val="0069689E"/>
    <w:rsid w:val="006B1ECF"/>
    <w:rsid w:val="006D11B6"/>
    <w:rsid w:val="006E23B3"/>
    <w:rsid w:val="007227FD"/>
    <w:rsid w:val="00747EE6"/>
    <w:rsid w:val="00770F25"/>
    <w:rsid w:val="00782B53"/>
    <w:rsid w:val="00797096"/>
    <w:rsid w:val="007A35A8"/>
    <w:rsid w:val="007B0A85"/>
    <w:rsid w:val="007C6A52"/>
    <w:rsid w:val="007D7955"/>
    <w:rsid w:val="0082043E"/>
    <w:rsid w:val="008311CD"/>
    <w:rsid w:val="00843E3C"/>
    <w:rsid w:val="0085435D"/>
    <w:rsid w:val="00860106"/>
    <w:rsid w:val="00863BC7"/>
    <w:rsid w:val="00895D47"/>
    <w:rsid w:val="008E203A"/>
    <w:rsid w:val="00911B99"/>
    <w:rsid w:val="0091229C"/>
    <w:rsid w:val="009129A0"/>
    <w:rsid w:val="00923246"/>
    <w:rsid w:val="009321D4"/>
    <w:rsid w:val="00940E73"/>
    <w:rsid w:val="0098597D"/>
    <w:rsid w:val="009929ED"/>
    <w:rsid w:val="009B15B0"/>
    <w:rsid w:val="009D18A7"/>
    <w:rsid w:val="009F619A"/>
    <w:rsid w:val="009F6DDE"/>
    <w:rsid w:val="00A23232"/>
    <w:rsid w:val="00A370A8"/>
    <w:rsid w:val="00B06112"/>
    <w:rsid w:val="00B637B2"/>
    <w:rsid w:val="00B76D84"/>
    <w:rsid w:val="00B933F2"/>
    <w:rsid w:val="00BD4753"/>
    <w:rsid w:val="00BD5CB1"/>
    <w:rsid w:val="00BE62EE"/>
    <w:rsid w:val="00BF3A49"/>
    <w:rsid w:val="00C003BA"/>
    <w:rsid w:val="00C24813"/>
    <w:rsid w:val="00C358E0"/>
    <w:rsid w:val="00C46878"/>
    <w:rsid w:val="00CB4A51"/>
    <w:rsid w:val="00CD4532"/>
    <w:rsid w:val="00CD47B0"/>
    <w:rsid w:val="00CE4F8A"/>
    <w:rsid w:val="00CE6104"/>
    <w:rsid w:val="00CE7918"/>
    <w:rsid w:val="00D16163"/>
    <w:rsid w:val="00D609A9"/>
    <w:rsid w:val="00D64978"/>
    <w:rsid w:val="00D70731"/>
    <w:rsid w:val="00D9338E"/>
    <w:rsid w:val="00DB3FAD"/>
    <w:rsid w:val="00DB4A13"/>
    <w:rsid w:val="00DC073B"/>
    <w:rsid w:val="00DD07E6"/>
    <w:rsid w:val="00DD626C"/>
    <w:rsid w:val="00DE67F1"/>
    <w:rsid w:val="00E127C6"/>
    <w:rsid w:val="00E15178"/>
    <w:rsid w:val="00E21DDF"/>
    <w:rsid w:val="00E264EE"/>
    <w:rsid w:val="00E43119"/>
    <w:rsid w:val="00E61C09"/>
    <w:rsid w:val="00E826AF"/>
    <w:rsid w:val="00E85BA3"/>
    <w:rsid w:val="00EB3B58"/>
    <w:rsid w:val="00EC7359"/>
    <w:rsid w:val="00EE3054"/>
    <w:rsid w:val="00EF38B9"/>
    <w:rsid w:val="00F00606"/>
    <w:rsid w:val="00F01256"/>
    <w:rsid w:val="00F06F0E"/>
    <w:rsid w:val="00F24226"/>
    <w:rsid w:val="00F970F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923246"/>
    <w:rPr>
      <w:color w:val="0563C1" w:themeColor="hyperlink"/>
      <w:u w:val="single"/>
    </w:rPr>
  </w:style>
  <w:style w:type="paragraph" w:styleId="ad">
    <w:name w:val="Balloon Text"/>
    <w:basedOn w:val="a0"/>
    <w:link w:val="Char4"/>
    <w:uiPriority w:val="99"/>
    <w:semiHidden/>
    <w:unhideWhenUsed/>
    <w:rsid w:val="00DC073B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C073B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E15178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customStyle="1" w:styleId="Default">
    <w:name w:val="Default"/>
    <w:rsid w:val="00104107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7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L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2021-09-18T17:03:00Z</dcterms:created>
  <dcterms:modified xsi:type="dcterms:W3CDTF">2022-11-16T18:08:00Z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