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1B6" w:rsidRDefault="00AE2ABD" w:rsidP="00CE4F8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C96D58" wp14:editId="1E74B697">
                <wp:simplePos x="0" y="0"/>
                <wp:positionH relativeFrom="column">
                  <wp:posOffset>5278755</wp:posOffset>
                </wp:positionH>
                <wp:positionV relativeFrom="paragraph">
                  <wp:posOffset>-793115</wp:posOffset>
                </wp:positionV>
                <wp:extent cx="1571625" cy="17526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4226" w:rsidRPr="00066AD0" w:rsidRDefault="00903F7E" w:rsidP="00AE2AB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A123D7" wp14:editId="6BE8C6EB">
                                  <wp:extent cx="1485900" cy="1702890"/>
                                  <wp:effectExtent l="0" t="0" r="0" b="0"/>
                                  <wp:docPr id="2" name="صورة 1" descr="C:\Users\salam\Desktop\صورة د.فارس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صورة 1" descr="C:\Users\salam\Desktop\صورة د.فارس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9475" cy="1706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15.65pt;margin-top:-62.45pt;width:123.75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" fillcolor="white [3201]" strokeweight=".5pt">
                <v:textbox>
                  <w:txbxContent>
                    <w:p w:rsidR="00F24226" w:rsidRPr="00066AD0" w:rsidRDefault="00903F7E" w:rsidP="00AE2AB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A123D7" wp14:editId="6BE8C6EB">
                            <wp:extent cx="1485900" cy="1702890"/>
                            <wp:effectExtent l="0" t="0" r="0" b="0"/>
                            <wp:docPr id="2" name="صورة 1" descr="C:\Users\salam\Desktop\صورة د.فارس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صورة 1" descr="C:\Users\salam\Desktop\صورة د.فارس.jpg"/>
                                    <pic:cNvPicPr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9475" cy="1706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1C7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15D1E8" wp14:editId="6D22A2B8">
                <wp:simplePos x="0" y="0"/>
                <wp:positionH relativeFrom="column">
                  <wp:posOffset>-302895</wp:posOffset>
                </wp:positionH>
                <wp:positionV relativeFrom="page">
                  <wp:posOffset>447675</wp:posOffset>
                </wp:positionV>
                <wp:extent cx="4733925" cy="90424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904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4226" w:rsidRPr="00124910" w:rsidRDefault="006D11B6" w:rsidP="00D61C78">
                            <w:pPr>
                              <w:pStyle w:val="Name"/>
                              <w:ind w:left="0"/>
                              <w:rPr>
                                <w:rFonts w:asciiTheme="minorHAnsi" w:hAnsiTheme="minorHAnsi" w:cstheme="minorHAnsi"/>
                                <w:smallCaps w:val="0"/>
                                <w:outline/>
                                <w:color w:val="FF7707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24910">
                              <w:rPr>
                                <w:rFonts w:asciiTheme="minorHAnsi" w:hAnsiTheme="minorHAnsi" w:cstheme="minorHAnsi"/>
                                <w:smallCaps w:val="0"/>
                                <w:outline/>
                                <w:color w:val="FF7707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Dr. </w:t>
                            </w:r>
                            <w:proofErr w:type="spellStart"/>
                            <w:r w:rsidR="00D61C78">
                              <w:rPr>
                                <w:rFonts w:asciiTheme="minorHAnsi" w:hAnsiTheme="minorHAnsi" w:cstheme="minorHAnsi"/>
                                <w:smallCaps w:val="0"/>
                                <w:outline/>
                                <w:color w:val="FF7707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Faris</w:t>
                            </w:r>
                            <w:proofErr w:type="spellEnd"/>
                            <w:r w:rsidR="00D61C78">
                              <w:rPr>
                                <w:rFonts w:asciiTheme="minorHAnsi" w:hAnsiTheme="minorHAnsi" w:cstheme="minorHAnsi"/>
                                <w:smallCaps w:val="0"/>
                                <w:outline/>
                                <w:color w:val="FF7707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Mohammed </w:t>
                            </w:r>
                            <w:proofErr w:type="spellStart"/>
                            <w:r w:rsidR="00D61C78">
                              <w:rPr>
                                <w:rFonts w:asciiTheme="minorHAnsi" w:hAnsiTheme="minorHAnsi" w:cstheme="minorHAnsi"/>
                                <w:smallCaps w:val="0"/>
                                <w:outline/>
                                <w:color w:val="FF7707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Suhail</w:t>
                            </w:r>
                            <w:proofErr w:type="spellEnd"/>
                          </w:p>
                          <w:p w:rsidR="00DD07E6" w:rsidRPr="00124910" w:rsidRDefault="00DD07E6" w:rsidP="00D61C78">
                            <w:pPr>
                              <w:rPr>
                                <w:rFonts w:ascii="Bodoni MT" w:eastAsia="Arial Unicode MS" w:hAnsi="Bodoni MT" w:cs="Arial Unicode MS"/>
                                <w:b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124910">
                              <w:rPr>
                                <w:rFonts w:ascii="Bodoni MT" w:eastAsia="Arial Unicode MS" w:hAnsi="Bodoni MT" w:cs="Arial Unicode MS"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Professor of </w:t>
                            </w:r>
                            <w:r w:rsidR="00D61C78" w:rsidRPr="00D61C78">
                              <w:rPr>
                                <w:rFonts w:ascii="Bodoni MT" w:eastAsia="Arial Unicode MS" w:hAnsi="Bodoni MT" w:cs="Arial Unicode MS"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soil microbiology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-23.85pt;margin-top:35.25pt;width:372.75pt;height:7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" filled="f" stroked="f" strokeweight=".5pt">
                <v:textbox>
                  <w:txbxContent>
                    <w:p w:rsidR="00F24226" w:rsidRPr="00124910" w:rsidRDefault="006D11B6" w:rsidP="00D61C78">
                      <w:pPr>
                        <w:pStyle w:val="Name"/>
                        <w:ind w:left="0"/>
                        <w:rPr>
                          <w:rFonts w:asciiTheme="minorHAnsi" w:hAnsiTheme="minorHAnsi" w:cstheme="minorHAnsi"/>
                          <w:smallCaps w:val="0"/>
                          <w:outline/>
                          <w:color w:val="FF7707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24910">
                        <w:rPr>
                          <w:rFonts w:asciiTheme="minorHAnsi" w:hAnsiTheme="minorHAnsi" w:cstheme="minorHAnsi"/>
                          <w:smallCaps w:val="0"/>
                          <w:outline/>
                          <w:color w:val="FF7707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Dr. </w:t>
                      </w:r>
                      <w:proofErr w:type="spellStart"/>
                      <w:r w:rsidR="00D61C78">
                        <w:rPr>
                          <w:rFonts w:asciiTheme="minorHAnsi" w:hAnsiTheme="minorHAnsi" w:cstheme="minorHAnsi"/>
                          <w:smallCaps w:val="0"/>
                          <w:outline/>
                          <w:color w:val="FF7707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Faris</w:t>
                      </w:r>
                      <w:proofErr w:type="spellEnd"/>
                      <w:r w:rsidR="00D61C78">
                        <w:rPr>
                          <w:rFonts w:asciiTheme="minorHAnsi" w:hAnsiTheme="minorHAnsi" w:cstheme="minorHAnsi"/>
                          <w:smallCaps w:val="0"/>
                          <w:outline/>
                          <w:color w:val="FF7707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Mohammed </w:t>
                      </w:r>
                      <w:proofErr w:type="spellStart"/>
                      <w:r w:rsidR="00D61C78">
                        <w:rPr>
                          <w:rFonts w:asciiTheme="minorHAnsi" w:hAnsiTheme="minorHAnsi" w:cstheme="minorHAnsi"/>
                          <w:smallCaps w:val="0"/>
                          <w:outline/>
                          <w:color w:val="FF7707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Suhail</w:t>
                      </w:r>
                      <w:proofErr w:type="spellEnd"/>
                    </w:p>
                    <w:p w:rsidR="00DD07E6" w:rsidRPr="00124910" w:rsidRDefault="00DD07E6" w:rsidP="00D61C78">
                      <w:pPr>
                        <w:rPr>
                          <w:rFonts w:ascii="Bodoni MT" w:eastAsia="Arial Unicode MS" w:hAnsi="Bodoni MT" w:cs="Arial Unicode MS"/>
                          <w:b/>
                          <w:i/>
                          <w:iCs/>
                          <w:sz w:val="32"/>
                          <w:szCs w:val="3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124910">
                        <w:rPr>
                          <w:rFonts w:ascii="Bodoni MT" w:eastAsia="Arial Unicode MS" w:hAnsi="Bodoni MT" w:cs="Arial Unicode MS"/>
                          <w:i/>
                          <w:iCs/>
                          <w:sz w:val="32"/>
                          <w:szCs w:val="3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Professor of </w:t>
                      </w:r>
                      <w:r w:rsidR="00D61C78" w:rsidRPr="00D61C78">
                        <w:rPr>
                          <w:rFonts w:ascii="Bodoni MT" w:eastAsia="Arial Unicode MS" w:hAnsi="Bodoni MT" w:cs="Arial Unicode MS"/>
                          <w:i/>
                          <w:iCs/>
                          <w:sz w:val="32"/>
                          <w:szCs w:val="3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soil microbiolog</w:t>
                      </w:r>
                      <w:bookmarkStart w:id="1" w:name="_GoBack"/>
                      <w:r w:rsidR="00D61C78" w:rsidRPr="00D61C78">
                        <w:rPr>
                          <w:rFonts w:ascii="Bodoni MT" w:eastAsia="Arial Unicode MS" w:hAnsi="Bodoni MT" w:cs="Arial Unicode MS"/>
                          <w:i/>
                          <w:iCs/>
                          <w:sz w:val="32"/>
                          <w:szCs w:val="3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y</w:t>
                      </w:r>
                      <w:bookmarkEnd w:id="1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6D11B6" w:rsidRPr="00860106" w:rsidRDefault="006D11B6" w:rsidP="00860106">
      <w:pPr>
        <w:pStyle w:val="Style"/>
        <w:shd w:val="clear" w:color="auto" w:fill="BFBFBF" w:themeFill="background1" w:themeFillShade="BF"/>
        <w:spacing w:line="307" w:lineRule="exact"/>
        <w:rPr>
          <w:sz w:val="28"/>
          <w:szCs w:val="28"/>
        </w:rPr>
      </w:pPr>
      <w:r w:rsidRPr="00860106">
        <w:rPr>
          <w:b/>
          <w:bCs/>
          <w:w w:val="112"/>
          <w:sz w:val="28"/>
          <w:szCs w:val="28"/>
          <w:u w:val="single"/>
        </w:rPr>
        <w:t>Education</w:t>
      </w:r>
      <w:r w:rsidRPr="00860106">
        <w:rPr>
          <w:sz w:val="28"/>
          <w:szCs w:val="28"/>
        </w:rPr>
        <w:t xml:space="preserve"> </w:t>
      </w:r>
    </w:p>
    <w:p w:rsidR="006D11B6" w:rsidRDefault="006D11B6" w:rsidP="006D11B6">
      <w:pPr>
        <w:pStyle w:val="Style"/>
        <w:tabs>
          <w:tab w:val="left" w:pos="2246"/>
          <w:tab w:val="left" w:pos="4488"/>
          <w:tab w:val="left" w:pos="7233"/>
        </w:tabs>
        <w:spacing w:line="259" w:lineRule="exact"/>
        <w:ind w:right="126"/>
      </w:pPr>
    </w:p>
    <w:p w:rsidR="006D11B6" w:rsidRDefault="00086F68" w:rsidP="003A0685">
      <w:pPr>
        <w:pStyle w:val="Style"/>
        <w:spacing w:before="43" w:line="225" w:lineRule="exact"/>
        <w:ind w:right="1156"/>
        <w:rPr>
          <w:b/>
          <w:bCs/>
        </w:rPr>
      </w:pPr>
      <w:r>
        <w:t>1997-2000</w:t>
      </w:r>
      <w:r w:rsidR="006D11B6">
        <w:tab/>
      </w:r>
      <w:r w:rsidR="003A0685">
        <w:t xml:space="preserve">Master. </w:t>
      </w:r>
    </w:p>
    <w:tbl>
      <w:tblPr>
        <w:tblStyle w:val="ab"/>
        <w:tblpPr w:leftFromText="180" w:rightFromText="180" w:vertAnchor="page" w:horzAnchor="page" w:tblpX="8431" w:tblpY="4381"/>
        <w:tblW w:w="223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3384"/>
      </w:tblGrid>
      <w:tr w:rsidR="0028368A" w:rsidRPr="002E4AFC" w:rsidTr="00BF3A49">
        <w:trPr>
          <w:trHeight w:val="794"/>
        </w:trPr>
        <w:tc>
          <w:tcPr>
            <w:tcW w:w="3288" w:type="dxa"/>
          </w:tcPr>
          <w:p w:rsidR="0028368A" w:rsidRPr="002E4AFC" w:rsidRDefault="0028368A" w:rsidP="00BF3A49">
            <w:pPr>
              <w:pStyle w:val="2"/>
              <w:outlineLvl w:val="1"/>
            </w:pPr>
            <w:r w:rsidRPr="002E4AFC">
              <w:t>Contact</w:t>
            </w:r>
          </w:p>
        </w:tc>
      </w:tr>
      <w:tr w:rsidR="0028368A" w:rsidRPr="002E4AFC" w:rsidTr="00BF3A49">
        <w:trPr>
          <w:trHeight w:val="794"/>
        </w:trPr>
        <w:tc>
          <w:tcPr>
            <w:tcW w:w="3288" w:type="dxa"/>
          </w:tcPr>
          <w:p w:rsidR="0028368A" w:rsidRPr="002E4AFC" w:rsidRDefault="0028368A" w:rsidP="00BF3A49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F10ACB1" wp14:editId="6DBDFE28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44450</wp:posOffset>
                      </wp:positionV>
                      <wp:extent cx="154940" cy="201930"/>
                      <wp:effectExtent l="0" t="0" r="0" b="1270"/>
                      <wp:wrapNone/>
                      <wp:docPr id="208" name="Shape" descr="GPS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32A99DF1" id="Shape" o:spid="_x0000_s1026" alt="GPS icon" style="position:absolute;margin-left:.65pt;margin-top:3.5pt;width:12.2pt;height:1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</v:shape>
                  </w:pict>
                </mc:Fallback>
              </mc:AlternateContent>
            </w:r>
            <w:sdt>
              <w:sdtPr>
                <w:id w:val="1645700282"/>
                <w:placeholder>
                  <w:docPart w:val="496460BC0E7F43539F81F3B53301D0ED"/>
                </w:placeholder>
                <w:temporary/>
                <w:showingPlcHdr/>
              </w:sdtPr>
              <w:sdtEndPr/>
              <w:sdtContent>
                <w:r w:rsidRPr="002E4AFC">
                  <w:t>[Your Address]</w:t>
                </w:r>
              </w:sdtContent>
            </w:sdt>
          </w:p>
        </w:tc>
      </w:tr>
      <w:tr w:rsidR="0028368A" w:rsidRPr="002E4AFC" w:rsidTr="00BF3A49">
        <w:trPr>
          <w:trHeight w:val="794"/>
        </w:trPr>
        <w:tc>
          <w:tcPr>
            <w:tcW w:w="3288" w:type="dxa"/>
          </w:tcPr>
          <w:p w:rsidR="0028368A" w:rsidRPr="002E4AFC" w:rsidRDefault="0028368A" w:rsidP="00BF3A49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82A2E1F" wp14:editId="45382FB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0" name="Shape" descr="email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3E386C78" id="Shape" o:spid="_x0000_s1026" alt="email icon" style="position:absolute;margin-left:0;margin-top:-.05pt;width:13pt;height:1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sdt>
              <w:sdtPr>
                <w:id w:val="-1997099910"/>
                <w:placeholder>
                  <w:docPart w:val="94446D32260C465FB57DB85D962BD9F0"/>
                </w:placeholder>
                <w:temporary/>
                <w:showingPlcHdr/>
              </w:sdtPr>
              <w:sdtEndPr/>
              <w:sdtContent>
                <w:r w:rsidRPr="002E4AFC">
                  <w:t>[Your Email]</w:t>
                </w:r>
              </w:sdtContent>
            </w:sdt>
          </w:p>
        </w:tc>
      </w:tr>
      <w:tr w:rsidR="0028368A" w:rsidRPr="002E4AFC" w:rsidTr="00BF3A49">
        <w:trPr>
          <w:trHeight w:val="794"/>
        </w:trPr>
        <w:tc>
          <w:tcPr>
            <w:tcW w:w="3288" w:type="dxa"/>
          </w:tcPr>
          <w:p w:rsidR="0028368A" w:rsidRPr="002E4AFC" w:rsidRDefault="0028368A" w:rsidP="00BF3A49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78B016E" wp14:editId="4AC2A82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1" name="Shape" descr="websit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311" y="15286"/>
                                    </a:moveTo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moveTo>
                                      <a:pt x="7311" y="6480"/>
                                    </a:moveTo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0800" y="18277"/>
                                    </a:moveTo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moveTo>
                                      <a:pt x="10135" y="11797"/>
                                    </a:moveTo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moveTo>
                                      <a:pt x="14455" y="6480"/>
                                    </a:moveTo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moveTo>
                                      <a:pt x="14455" y="15286"/>
                                    </a:moveTo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moveTo>
                                      <a:pt x="8640" y="5649"/>
                                    </a:moveTo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E42106D" id="Shape" o:spid="_x0000_s1026" alt="website icon" style="position:absolute;margin-left:-.4pt;margin-top:-.05pt;width:13pt;height:1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>
              <w:t>Google scholar</w:t>
            </w:r>
          </w:p>
        </w:tc>
      </w:tr>
      <w:tr w:rsidR="0028368A" w:rsidRPr="002E4AFC" w:rsidTr="00BF3A49">
        <w:trPr>
          <w:trHeight w:val="794"/>
        </w:trPr>
        <w:tc>
          <w:tcPr>
            <w:tcW w:w="3288" w:type="dxa"/>
          </w:tcPr>
          <w:p w:rsidR="0028368A" w:rsidRPr="002E4AFC" w:rsidRDefault="0028368A" w:rsidP="00BF3A49">
            <w:pPr>
              <w:pStyle w:val="Information"/>
              <w:rPr>
                <w:noProof/>
              </w:rPr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CBBC736" wp14:editId="4AD6527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165100" cy="165100"/>
                      <wp:effectExtent l="0" t="0" r="12700" b="12700"/>
                      <wp:wrapNone/>
                      <wp:docPr id="18" name="Shape" descr="websit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311" y="15286"/>
                                    </a:moveTo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moveTo>
                                      <a:pt x="7311" y="6480"/>
                                    </a:moveTo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0800" y="18277"/>
                                    </a:moveTo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moveTo>
                                      <a:pt x="10135" y="11797"/>
                                    </a:moveTo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moveTo>
                                      <a:pt x="14455" y="6480"/>
                                    </a:moveTo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moveTo>
                                      <a:pt x="14455" y="15286"/>
                                    </a:moveTo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moveTo>
                                      <a:pt x="8640" y="5649"/>
                                    </a:moveTo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3674EBE" id="Shape" o:spid="_x0000_s1026" alt="website icon" style="position:absolute;margin-left:-.5pt;margin-top:.6pt;width:13pt;height:1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>
              <w:rPr>
                <w:noProof/>
              </w:rPr>
              <w:t>Scoups</w:t>
            </w:r>
          </w:p>
        </w:tc>
      </w:tr>
    </w:tbl>
    <w:p w:rsidR="006D11B6" w:rsidRPr="00AF38D7" w:rsidRDefault="006D11B6" w:rsidP="006070C6">
      <w:pPr>
        <w:pStyle w:val="Style"/>
        <w:spacing w:before="43" w:line="225" w:lineRule="exact"/>
        <w:ind w:right="1156"/>
        <w:rPr>
          <w:b/>
          <w:bCs/>
        </w:rPr>
      </w:pPr>
      <w:bookmarkStart w:id="0" w:name="_GoBack"/>
      <w:bookmarkEnd w:id="0"/>
      <w:r>
        <w:rPr>
          <w:b/>
          <w:bCs/>
        </w:rPr>
        <w:t xml:space="preserve"> </w:t>
      </w:r>
    </w:p>
    <w:p w:rsidR="006D11B6" w:rsidRDefault="003A0685" w:rsidP="00086F68">
      <w:pPr>
        <w:pStyle w:val="Style"/>
        <w:spacing w:line="264" w:lineRule="exact"/>
        <w:ind w:right="1190"/>
        <w:rPr>
          <w:lang w:bidi="ar-IQ"/>
        </w:rPr>
      </w:pPr>
      <w:r>
        <w:t>20</w:t>
      </w:r>
      <w:r w:rsidR="00086F68">
        <w:t>01</w:t>
      </w:r>
      <w:r>
        <w:t>-20</w:t>
      </w:r>
      <w:r w:rsidR="00086F68">
        <w:t>04</w:t>
      </w:r>
      <w:r>
        <w:t xml:space="preserve">     </w:t>
      </w:r>
      <w:r>
        <w:rPr>
          <w:lang w:bidi="ar-IQ"/>
        </w:rPr>
        <w:t xml:space="preserve">Ph.D., </w:t>
      </w:r>
    </w:p>
    <w:p w:rsidR="003A0685" w:rsidRPr="003A0685" w:rsidRDefault="003A0685" w:rsidP="003A0685">
      <w:pPr>
        <w:pStyle w:val="Style"/>
        <w:tabs>
          <w:tab w:val="left" w:pos="2208"/>
          <w:tab w:val="left" w:pos="4209"/>
          <w:tab w:val="left" w:pos="7224"/>
        </w:tabs>
        <w:spacing w:line="585" w:lineRule="exact"/>
      </w:pPr>
    </w:p>
    <w:p w:rsidR="006D11B6" w:rsidRPr="00E826AF" w:rsidRDefault="006D11B6" w:rsidP="00E826AF">
      <w:pPr>
        <w:pStyle w:val="Style"/>
        <w:shd w:val="clear" w:color="auto" w:fill="BFBFBF" w:themeFill="background1" w:themeFillShade="BF"/>
        <w:rPr>
          <w:b/>
          <w:bCs/>
          <w:w w:val="115"/>
          <w:sz w:val="28"/>
          <w:szCs w:val="28"/>
        </w:rPr>
      </w:pPr>
      <w:r w:rsidRPr="00E826AF">
        <w:rPr>
          <w:b/>
          <w:bCs/>
          <w:w w:val="115"/>
          <w:sz w:val="28"/>
          <w:szCs w:val="28"/>
          <w:u w:val="single"/>
        </w:rPr>
        <w:t xml:space="preserve">Work Experience </w:t>
      </w:r>
      <w:r w:rsidRPr="00E826AF">
        <w:rPr>
          <w:b/>
          <w:bCs/>
          <w:w w:val="115"/>
          <w:sz w:val="28"/>
          <w:szCs w:val="28"/>
        </w:rPr>
        <w:tab/>
      </w:r>
    </w:p>
    <w:p w:rsidR="006D11B6" w:rsidRDefault="006D11B6" w:rsidP="006D11B6">
      <w:pPr>
        <w:pStyle w:val="Style"/>
        <w:rPr>
          <w:b/>
          <w:bCs/>
          <w:w w:val="115"/>
        </w:rPr>
      </w:pPr>
    </w:p>
    <w:p w:rsidR="006D11B6" w:rsidRPr="00123F04" w:rsidRDefault="00E52F15" w:rsidP="00E52F15">
      <w:pPr>
        <w:pStyle w:val="Style"/>
      </w:pPr>
      <w:r>
        <w:t>2003-2006</w:t>
      </w:r>
      <w:r w:rsidRPr="00E52F15">
        <w:t xml:space="preserve"> Assistant Lecturer at </w:t>
      </w:r>
      <w:proofErr w:type="spellStart"/>
      <w:r w:rsidRPr="00E52F15">
        <w:t>Baqubah</w:t>
      </w:r>
      <w:proofErr w:type="spellEnd"/>
      <w:r w:rsidRPr="00E52F15">
        <w:t xml:space="preserve"> Technical Institute</w:t>
      </w:r>
    </w:p>
    <w:p w:rsidR="006D11B6" w:rsidRPr="00402DF4" w:rsidRDefault="00E52F15" w:rsidP="00DD626C">
      <w:pPr>
        <w:pStyle w:val="Style"/>
        <w:spacing w:line="571" w:lineRule="exact"/>
        <w:rPr>
          <w:b/>
          <w:bCs/>
          <w:w w:val="115"/>
        </w:rPr>
      </w:pPr>
      <w:r>
        <w:t xml:space="preserve">2006 </w:t>
      </w:r>
      <w:r w:rsidRPr="00E52F15">
        <w:t xml:space="preserve">Until now, Professor at the College of Agriculture / University of </w:t>
      </w:r>
      <w:proofErr w:type="spellStart"/>
      <w:r w:rsidRPr="00E52F15">
        <w:t>Diyala</w:t>
      </w:r>
      <w:proofErr w:type="spellEnd"/>
      <w:r w:rsidRPr="00E52F15">
        <w:t xml:space="preserve"> - Professor of soil microbiology</w:t>
      </w:r>
      <w:r w:rsidR="006D11B6" w:rsidRPr="003C3295">
        <w:tab/>
      </w:r>
      <w:r w:rsidR="006D11B6">
        <w:tab/>
      </w:r>
      <w:r w:rsidR="006D11B6" w:rsidRPr="003C3295">
        <w:t xml:space="preserve"> </w:t>
      </w:r>
    </w:p>
    <w:p w:rsidR="006D11B6" w:rsidRDefault="006D11B6" w:rsidP="006D11B6">
      <w:pPr>
        <w:pStyle w:val="Style"/>
        <w:spacing w:line="307" w:lineRule="exact"/>
      </w:pPr>
    </w:p>
    <w:p w:rsidR="00E826AF" w:rsidRPr="00E826AF" w:rsidRDefault="006D11B6" w:rsidP="00E826AF">
      <w:pPr>
        <w:pStyle w:val="Style"/>
        <w:shd w:val="clear" w:color="auto" w:fill="BFBFBF" w:themeFill="background1" w:themeFillShade="BF"/>
        <w:spacing w:line="276" w:lineRule="auto"/>
        <w:rPr>
          <w:b/>
          <w:bCs/>
          <w:w w:val="112"/>
          <w:sz w:val="28"/>
          <w:szCs w:val="28"/>
          <w:u w:val="single"/>
        </w:rPr>
      </w:pPr>
      <w:r w:rsidRPr="00E826AF">
        <w:rPr>
          <w:b/>
          <w:bCs/>
          <w:w w:val="112"/>
          <w:sz w:val="28"/>
          <w:szCs w:val="28"/>
          <w:u w:val="single"/>
        </w:rPr>
        <w:t>Presentations</w:t>
      </w:r>
    </w:p>
    <w:p w:rsidR="00E826AF" w:rsidRDefault="00E52F15" w:rsidP="00E52F15">
      <w:pPr>
        <w:pStyle w:val="Style"/>
        <w:numPr>
          <w:ilvl w:val="0"/>
          <w:numId w:val="33"/>
        </w:numPr>
        <w:tabs>
          <w:tab w:val="left" w:pos="2169"/>
          <w:tab w:val="left" w:pos="2889"/>
        </w:tabs>
      </w:pPr>
      <w:r w:rsidRPr="00E52F15">
        <w:t xml:space="preserve">Scientific symposium - Chemical Pollution - Soil Department, College of Agriculture - </w:t>
      </w:r>
      <w:proofErr w:type="spellStart"/>
      <w:r w:rsidRPr="00E52F15">
        <w:t>Diyala</w:t>
      </w:r>
      <w:proofErr w:type="spellEnd"/>
      <w:r w:rsidRPr="00E52F15">
        <w:t xml:space="preserve"> - 25/4/2017.</w:t>
      </w:r>
    </w:p>
    <w:p w:rsidR="00E52F15" w:rsidRDefault="00E52F15" w:rsidP="00E52F15">
      <w:pPr>
        <w:pStyle w:val="Style"/>
        <w:numPr>
          <w:ilvl w:val="0"/>
          <w:numId w:val="33"/>
        </w:numPr>
        <w:tabs>
          <w:tab w:val="left" w:pos="2169"/>
          <w:tab w:val="left" w:pos="2889"/>
        </w:tabs>
      </w:pPr>
      <w:r>
        <w:t>The Third International Scientific Conference on Agricultural Research - University of Kirkuk. College of Agriculture - University of Kirkuk 7-8/11/2018</w:t>
      </w:r>
    </w:p>
    <w:p w:rsidR="00E52F15" w:rsidRDefault="00E52F15" w:rsidP="00E52F15">
      <w:pPr>
        <w:pStyle w:val="Style"/>
        <w:numPr>
          <w:ilvl w:val="0"/>
          <w:numId w:val="33"/>
        </w:numPr>
        <w:tabs>
          <w:tab w:val="left" w:pos="2169"/>
          <w:tab w:val="left" w:pos="2889"/>
        </w:tabs>
      </w:pPr>
      <w:r>
        <w:t xml:space="preserve">• The first virtual international scientific conference of the College of Agriculture - </w:t>
      </w:r>
      <w:proofErr w:type="spellStart"/>
      <w:r>
        <w:t>Diyala</w:t>
      </w:r>
      <w:proofErr w:type="spellEnd"/>
      <w:r>
        <w:t xml:space="preserve"> -2020</w:t>
      </w:r>
    </w:p>
    <w:p w:rsidR="00E52F15" w:rsidRDefault="00E52F15" w:rsidP="00E52F15">
      <w:pPr>
        <w:pStyle w:val="Style"/>
        <w:numPr>
          <w:ilvl w:val="0"/>
          <w:numId w:val="33"/>
        </w:numPr>
        <w:tabs>
          <w:tab w:val="left" w:pos="2169"/>
          <w:tab w:val="left" w:pos="2889"/>
        </w:tabs>
      </w:pPr>
      <w:r>
        <w:t>Training course for trainers in the field of human development (TOT) - the General Union of Iraqi Trainers and the German Board for Training and Consulting-2020</w:t>
      </w:r>
    </w:p>
    <w:p w:rsidR="00E52F15" w:rsidRDefault="00E52F15" w:rsidP="00E52F15">
      <w:pPr>
        <w:pStyle w:val="Style"/>
        <w:numPr>
          <w:ilvl w:val="0"/>
          <w:numId w:val="33"/>
        </w:numPr>
        <w:tabs>
          <w:tab w:val="left" w:pos="2169"/>
          <w:tab w:val="left" w:pos="2889"/>
        </w:tabs>
      </w:pPr>
      <w:r>
        <w:t>• Workshop on the dangers and toxicity of nanomaterials for the agro-ecosystem-2020</w:t>
      </w:r>
    </w:p>
    <w:p w:rsidR="00E52F15" w:rsidRDefault="00E52F15" w:rsidP="00E52F15">
      <w:pPr>
        <w:pStyle w:val="Style"/>
        <w:numPr>
          <w:ilvl w:val="0"/>
          <w:numId w:val="33"/>
        </w:numPr>
        <w:tabs>
          <w:tab w:val="left" w:pos="2169"/>
          <w:tab w:val="left" w:pos="2889"/>
        </w:tabs>
      </w:pPr>
      <w:r>
        <w:t xml:space="preserve">• Production of </w:t>
      </w:r>
      <w:proofErr w:type="spellStart"/>
      <w:r>
        <w:t>vermicompost</w:t>
      </w:r>
      <w:proofErr w:type="spellEnd"/>
      <w:r>
        <w:t xml:space="preserve"> from earthworm-2021</w:t>
      </w:r>
    </w:p>
    <w:p w:rsidR="006D11B6" w:rsidRDefault="006D11B6" w:rsidP="006D11B6">
      <w:pPr>
        <w:pStyle w:val="Style"/>
        <w:ind w:right="763"/>
        <w:rPr>
          <w:b/>
          <w:bCs/>
        </w:rPr>
      </w:pPr>
    </w:p>
    <w:p w:rsidR="006D11B6" w:rsidRPr="00E127C6" w:rsidRDefault="006D11B6" w:rsidP="00E127C6">
      <w:pPr>
        <w:pStyle w:val="Style"/>
        <w:shd w:val="clear" w:color="auto" w:fill="BFBFBF" w:themeFill="background1" w:themeFillShade="BF"/>
        <w:tabs>
          <w:tab w:val="left" w:pos="67"/>
          <w:tab w:val="left" w:pos="2237"/>
        </w:tabs>
        <w:spacing w:line="475" w:lineRule="exact"/>
        <w:rPr>
          <w:b/>
          <w:bCs/>
          <w:w w:val="110"/>
          <w:sz w:val="28"/>
          <w:szCs w:val="28"/>
          <w:u w:val="single"/>
        </w:rPr>
      </w:pPr>
      <w:r w:rsidRPr="00E127C6">
        <w:rPr>
          <w:b/>
          <w:bCs/>
          <w:w w:val="110"/>
          <w:sz w:val="28"/>
          <w:szCs w:val="28"/>
          <w:u w:val="single"/>
        </w:rPr>
        <w:t>Publications</w:t>
      </w:r>
      <w:r w:rsidRPr="00E127C6">
        <w:rPr>
          <w:b/>
          <w:bCs/>
          <w:w w:val="110"/>
          <w:sz w:val="28"/>
          <w:szCs w:val="28"/>
        </w:rPr>
        <w:t xml:space="preserve"> </w:t>
      </w:r>
      <w:r w:rsidRPr="00E127C6">
        <w:rPr>
          <w:b/>
          <w:bCs/>
          <w:w w:val="110"/>
          <w:sz w:val="28"/>
          <w:szCs w:val="28"/>
        </w:rPr>
        <w:tab/>
      </w:r>
    </w:p>
    <w:p w:rsidR="00AE2ABD" w:rsidRPr="00104107" w:rsidRDefault="00AE2ABD" w:rsidP="00AE2ABD">
      <w:pPr>
        <w:pStyle w:val="a8"/>
        <w:numPr>
          <w:ilvl w:val="0"/>
          <w:numId w:val="34"/>
        </w:numPr>
        <w:spacing w:before="60"/>
        <w:rPr>
          <w:rFonts w:ascii="Times New Roman" w:hAnsi="Times New Roman"/>
          <w:b/>
          <w:bCs/>
        </w:rPr>
      </w:pPr>
      <w:r w:rsidRPr="00104107">
        <w:rPr>
          <w:rFonts w:ascii="Times New Roman" w:hAnsi="Times New Roman" w:cs="Times New Roman"/>
          <w:b/>
          <w:bCs/>
        </w:rPr>
        <w:t>Biodegradation of Pesticides in Soil Amended with Different</w:t>
      </w:r>
      <w:r w:rsidRPr="00104107">
        <w:rPr>
          <w:rFonts w:ascii="Times New Roman" w:hAnsi="Times New Roman" w:cs="Times New Roman" w:hint="cs"/>
          <w:b/>
          <w:bCs/>
          <w:rtl/>
          <w:lang w:bidi="ar-IQ"/>
        </w:rPr>
        <w:t xml:space="preserve"> </w:t>
      </w:r>
      <w:r w:rsidRPr="00104107">
        <w:rPr>
          <w:rFonts w:ascii="Times New Roman" w:hAnsi="Times New Roman" w:cs="Times New Roman"/>
          <w:b/>
          <w:bCs/>
        </w:rPr>
        <w:t>Organic Matters</w:t>
      </w:r>
      <w:r w:rsidRPr="00104107">
        <w:rPr>
          <w:rFonts w:ascii="Times New Roman" w:hAnsi="Times New Roman" w:cs="Times New Roman" w:hint="cs"/>
          <w:b/>
          <w:bCs/>
          <w:rtl/>
        </w:rPr>
        <w:t>-</w:t>
      </w:r>
      <w:r w:rsidRPr="00104107">
        <w:rPr>
          <w:b/>
          <w:bCs/>
        </w:rPr>
        <w:t xml:space="preserve"> </w:t>
      </w:r>
      <w:r w:rsidRPr="00104107">
        <w:rPr>
          <w:rFonts w:ascii="Times New Roman" w:hAnsi="Times New Roman" w:cs="Times New Roman"/>
          <w:b/>
          <w:bCs/>
        </w:rPr>
        <w:t>Ecology</w:t>
      </w:r>
      <w:r w:rsidRPr="00104107">
        <w:rPr>
          <w:rFonts w:ascii="Times New Roman" w:hAnsi="Times New Roman" w:cs="Times New Roman" w:hint="cs"/>
          <w:b/>
          <w:bCs/>
          <w:rtl/>
        </w:rPr>
        <w:t>-2020 .</w:t>
      </w:r>
    </w:p>
    <w:p w:rsidR="006D11B6" w:rsidRDefault="00AE2ABD" w:rsidP="00AE2ABD">
      <w:pPr>
        <w:pStyle w:val="Style"/>
        <w:numPr>
          <w:ilvl w:val="0"/>
          <w:numId w:val="34"/>
        </w:numPr>
        <w:tabs>
          <w:tab w:val="left" w:pos="67"/>
          <w:tab w:val="left" w:pos="2237"/>
        </w:tabs>
        <w:jc w:val="right"/>
      </w:pPr>
      <w:r>
        <w:rPr>
          <w:b/>
          <w:bCs/>
          <w:color w:val="111111"/>
          <w:shd w:val="clear" w:color="auto" w:fill="FFFFFF"/>
        </w:rPr>
        <w:t>i</w:t>
      </w:r>
      <w:r w:rsidRPr="00104107">
        <w:rPr>
          <w:b/>
          <w:bCs/>
          <w:color w:val="111111"/>
          <w:shd w:val="clear" w:color="auto" w:fill="FFFFFF"/>
        </w:rPr>
        <w:t xml:space="preserve">nfluence of </w:t>
      </w:r>
      <w:proofErr w:type="spellStart"/>
      <w:r w:rsidRPr="00104107">
        <w:rPr>
          <w:b/>
          <w:bCs/>
          <w:color w:val="111111"/>
          <w:shd w:val="clear" w:color="auto" w:fill="FFFFFF"/>
        </w:rPr>
        <w:t>Azotobacter</w:t>
      </w:r>
      <w:proofErr w:type="spellEnd"/>
      <w:r w:rsidRPr="00104107">
        <w:rPr>
          <w:b/>
          <w:bCs/>
          <w:color w:val="111111"/>
          <w:shd w:val="clear" w:color="auto" w:fill="FFFFFF"/>
        </w:rPr>
        <w:t xml:space="preserve"> </w:t>
      </w:r>
      <w:proofErr w:type="spellStart"/>
      <w:r w:rsidRPr="00104107">
        <w:rPr>
          <w:b/>
          <w:bCs/>
          <w:color w:val="111111"/>
          <w:shd w:val="clear" w:color="auto" w:fill="FFFFFF"/>
        </w:rPr>
        <w:t>chroococcum</w:t>
      </w:r>
      <w:proofErr w:type="spellEnd"/>
      <w:r w:rsidRPr="00104107">
        <w:rPr>
          <w:b/>
          <w:bCs/>
          <w:color w:val="111111"/>
          <w:shd w:val="clear" w:color="auto" w:fill="FFFFFF"/>
        </w:rPr>
        <w:t xml:space="preserve">, </w:t>
      </w:r>
      <w:proofErr w:type="spellStart"/>
      <w:r w:rsidRPr="00104107">
        <w:rPr>
          <w:b/>
          <w:bCs/>
          <w:color w:val="111111"/>
          <w:shd w:val="clear" w:color="auto" w:fill="FFFFFF"/>
        </w:rPr>
        <w:t>Azospirillum</w:t>
      </w:r>
      <w:proofErr w:type="spellEnd"/>
      <w:r w:rsidRPr="00104107">
        <w:rPr>
          <w:b/>
          <w:bCs/>
          <w:color w:val="111111"/>
          <w:shd w:val="clear" w:color="auto" w:fill="FFFFFF"/>
        </w:rPr>
        <w:t xml:space="preserve"> </w:t>
      </w:r>
      <w:proofErr w:type="spellStart"/>
      <w:r w:rsidRPr="00104107">
        <w:rPr>
          <w:b/>
          <w:bCs/>
          <w:color w:val="111111"/>
          <w:shd w:val="clear" w:color="auto" w:fill="FFFFFF"/>
        </w:rPr>
        <w:t>brasilense</w:t>
      </w:r>
      <w:proofErr w:type="spellEnd"/>
      <w:r w:rsidRPr="00104107">
        <w:rPr>
          <w:b/>
          <w:bCs/>
          <w:color w:val="111111"/>
          <w:shd w:val="clear" w:color="auto" w:fill="FFFFFF"/>
        </w:rPr>
        <w:t xml:space="preserve">, Trichoderma </w:t>
      </w:r>
      <w:proofErr w:type="spellStart"/>
      <w:r w:rsidRPr="00104107">
        <w:rPr>
          <w:b/>
          <w:bCs/>
          <w:color w:val="111111"/>
          <w:shd w:val="clear" w:color="auto" w:fill="FFFFFF"/>
        </w:rPr>
        <w:t>harzianum</w:t>
      </w:r>
      <w:proofErr w:type="spellEnd"/>
      <w:r w:rsidRPr="00104107">
        <w:rPr>
          <w:b/>
          <w:bCs/>
          <w:color w:val="111111"/>
          <w:shd w:val="clear" w:color="auto" w:fill="FFFFFF"/>
        </w:rPr>
        <w:t xml:space="preserve"> and Tri-calcium phosphate on hydroponically-grown barley grains</w:t>
      </w:r>
      <w:r w:rsidRPr="00104107">
        <w:rPr>
          <w:rFonts w:hint="cs"/>
          <w:b/>
          <w:bCs/>
          <w:color w:val="111111"/>
          <w:shd w:val="clear" w:color="auto" w:fill="FFFFFF"/>
          <w:rtl/>
        </w:rPr>
        <w:t>-</w:t>
      </w:r>
      <w:r w:rsidRPr="00104107">
        <w:rPr>
          <w:b/>
          <w:bCs/>
        </w:rPr>
        <w:t xml:space="preserve">2nd Virtual International </w:t>
      </w:r>
      <w:proofErr w:type="spellStart"/>
      <w:r w:rsidRPr="00104107">
        <w:rPr>
          <w:b/>
          <w:bCs/>
        </w:rPr>
        <w:t>Scintific</w:t>
      </w:r>
      <w:proofErr w:type="spellEnd"/>
      <w:r w:rsidRPr="00104107">
        <w:rPr>
          <w:b/>
          <w:bCs/>
        </w:rPr>
        <w:t xml:space="preserve"> </w:t>
      </w:r>
      <w:proofErr w:type="spellStart"/>
      <w:r w:rsidRPr="00104107">
        <w:rPr>
          <w:b/>
          <w:bCs/>
        </w:rPr>
        <w:t>Agrticultural</w:t>
      </w:r>
      <w:proofErr w:type="spellEnd"/>
      <w:r w:rsidRPr="00104107">
        <w:rPr>
          <w:b/>
          <w:bCs/>
        </w:rPr>
        <w:t xml:space="preserve"> Conference</w:t>
      </w:r>
      <w:r>
        <w:rPr>
          <w:rFonts w:hint="cs"/>
          <w:b/>
          <w:bCs/>
          <w:rtl/>
        </w:rPr>
        <w:t>-</w:t>
      </w:r>
      <w:r w:rsidRPr="00104107">
        <w:rPr>
          <w:b/>
          <w:bCs/>
        </w:rPr>
        <w:t xml:space="preserve"> IOP Conf. Series: Earth and Environmental Science 735 (2021) 012056</w:t>
      </w:r>
    </w:p>
    <w:p w:rsidR="00675DE3" w:rsidRDefault="00675DE3" w:rsidP="00AE2ABD">
      <w:pPr>
        <w:bidi/>
        <w:jc w:val="right"/>
        <w:rPr>
          <w:rFonts w:ascii="Times New Roman" w:hAnsi="Times New Roman"/>
          <w:i/>
          <w:color w:val="000000"/>
          <w:sz w:val="24"/>
          <w:szCs w:val="24"/>
        </w:rPr>
      </w:pPr>
    </w:p>
    <w:p w:rsidR="006D11B6" w:rsidRPr="00675DE3" w:rsidRDefault="006D11B6" w:rsidP="00675DE3">
      <w:pPr>
        <w:pStyle w:val="Style"/>
        <w:shd w:val="clear" w:color="auto" w:fill="BFBFBF" w:themeFill="background1" w:themeFillShade="BF"/>
        <w:spacing w:line="276" w:lineRule="auto"/>
        <w:rPr>
          <w:b/>
          <w:bCs/>
          <w:w w:val="110"/>
          <w:sz w:val="28"/>
          <w:szCs w:val="28"/>
          <w:u w:val="single"/>
        </w:rPr>
      </w:pPr>
      <w:r w:rsidRPr="00675DE3">
        <w:rPr>
          <w:b/>
          <w:bCs/>
          <w:w w:val="110"/>
          <w:sz w:val="28"/>
          <w:szCs w:val="28"/>
          <w:u w:val="single"/>
        </w:rPr>
        <w:t>Professional Memberships</w:t>
      </w:r>
    </w:p>
    <w:p w:rsidR="00AE2ABD" w:rsidRPr="00AE2ABD" w:rsidRDefault="00AE2ABD" w:rsidP="00AE2ABD">
      <w:pPr>
        <w:pStyle w:val="Style"/>
        <w:tabs>
          <w:tab w:val="left" w:pos="1"/>
          <w:tab w:val="left" w:pos="2198"/>
        </w:tabs>
        <w:spacing w:line="273" w:lineRule="exact"/>
        <w:rPr>
          <w:bCs/>
          <w:w w:val="110"/>
        </w:rPr>
      </w:pPr>
      <w:r w:rsidRPr="00AE2ABD">
        <w:rPr>
          <w:bCs/>
          <w:w w:val="110"/>
        </w:rPr>
        <w:t>• Member of the Soil Science Society</w:t>
      </w:r>
    </w:p>
    <w:p w:rsidR="00AE2ABD" w:rsidRPr="00AE2ABD" w:rsidRDefault="00AE2ABD" w:rsidP="00AE2ABD">
      <w:pPr>
        <w:pStyle w:val="Style"/>
        <w:tabs>
          <w:tab w:val="left" w:pos="1"/>
          <w:tab w:val="left" w:pos="2198"/>
        </w:tabs>
        <w:spacing w:line="273" w:lineRule="exact"/>
        <w:rPr>
          <w:bCs/>
          <w:w w:val="110"/>
        </w:rPr>
      </w:pPr>
      <w:r w:rsidRPr="00AE2ABD">
        <w:rPr>
          <w:bCs/>
          <w:w w:val="110"/>
        </w:rPr>
        <w:t>• Member of the American International Academy for Education and Training.</w:t>
      </w:r>
    </w:p>
    <w:p w:rsidR="006D11B6" w:rsidRDefault="00AE2ABD" w:rsidP="00AE2ABD">
      <w:pPr>
        <w:pStyle w:val="Style"/>
        <w:tabs>
          <w:tab w:val="left" w:pos="1"/>
          <w:tab w:val="left" w:pos="2198"/>
        </w:tabs>
        <w:spacing w:line="273" w:lineRule="exact"/>
        <w:rPr>
          <w:bCs/>
          <w:w w:val="110"/>
        </w:rPr>
      </w:pPr>
      <w:r w:rsidRPr="00AE2ABD">
        <w:rPr>
          <w:bCs/>
          <w:w w:val="110"/>
        </w:rPr>
        <w:t>• Member of the Iraqi Innovation and Creativity Center (Inventors Forum)</w:t>
      </w:r>
    </w:p>
    <w:p w:rsidR="006D11B6" w:rsidRDefault="006D11B6" w:rsidP="006D11B6">
      <w:pPr>
        <w:pStyle w:val="Style"/>
        <w:rPr>
          <w:b/>
          <w:bCs/>
        </w:rPr>
      </w:pPr>
    </w:p>
    <w:p w:rsidR="006D11B6" w:rsidRDefault="006D11B6" w:rsidP="006D11B6">
      <w:pPr>
        <w:pStyle w:val="Style"/>
        <w:rPr>
          <w:b/>
          <w:bCs/>
          <w:w w:val="108"/>
          <w:u w:val="single"/>
        </w:rPr>
      </w:pPr>
    </w:p>
    <w:p w:rsidR="006D11B6" w:rsidRPr="00566399" w:rsidRDefault="006D11B6" w:rsidP="00566399">
      <w:pPr>
        <w:pStyle w:val="Style"/>
        <w:shd w:val="clear" w:color="auto" w:fill="BFBFBF" w:themeFill="background1" w:themeFillShade="BF"/>
        <w:rPr>
          <w:b/>
          <w:bCs/>
          <w:w w:val="108"/>
          <w:sz w:val="28"/>
          <w:szCs w:val="28"/>
        </w:rPr>
      </w:pPr>
      <w:r w:rsidRPr="00566399">
        <w:rPr>
          <w:b/>
          <w:bCs/>
          <w:w w:val="108"/>
          <w:sz w:val="28"/>
          <w:szCs w:val="28"/>
          <w:u w:val="single"/>
        </w:rPr>
        <w:t>Honors and Awards</w:t>
      </w:r>
      <w:r w:rsidRPr="00566399">
        <w:rPr>
          <w:b/>
          <w:bCs/>
          <w:w w:val="108"/>
          <w:sz w:val="28"/>
          <w:szCs w:val="28"/>
        </w:rPr>
        <w:t xml:space="preserve"> </w:t>
      </w:r>
    </w:p>
    <w:p w:rsidR="00AE2ABD" w:rsidRPr="00AE2ABD" w:rsidRDefault="00AE2ABD" w:rsidP="00AE2ABD">
      <w:pPr>
        <w:pStyle w:val="Style"/>
        <w:numPr>
          <w:ilvl w:val="0"/>
          <w:numId w:val="35"/>
        </w:numPr>
        <w:rPr>
          <w:w w:val="119"/>
        </w:rPr>
      </w:pPr>
      <w:r w:rsidRPr="00AE2ABD">
        <w:rPr>
          <w:w w:val="119"/>
        </w:rPr>
        <w:t>Letter of thanks number 3 from the Minister of Higher Education</w:t>
      </w:r>
    </w:p>
    <w:p w:rsidR="00AE2ABD" w:rsidRPr="00AE2ABD" w:rsidRDefault="00AE2ABD" w:rsidP="00AE2ABD">
      <w:pPr>
        <w:pStyle w:val="Style"/>
        <w:numPr>
          <w:ilvl w:val="0"/>
          <w:numId w:val="35"/>
        </w:numPr>
        <w:rPr>
          <w:w w:val="119"/>
        </w:rPr>
      </w:pPr>
      <w:r w:rsidRPr="00AE2ABD">
        <w:rPr>
          <w:w w:val="119"/>
        </w:rPr>
        <w:t>Thank you letter number 10 from the president of the university</w:t>
      </w:r>
    </w:p>
    <w:p w:rsidR="006D11B6" w:rsidRPr="00AE2ABD" w:rsidRDefault="00AE2ABD" w:rsidP="00AE2ABD">
      <w:pPr>
        <w:pStyle w:val="Style"/>
        <w:numPr>
          <w:ilvl w:val="0"/>
          <w:numId w:val="35"/>
        </w:numPr>
        <w:rPr>
          <w:w w:val="119"/>
        </w:rPr>
      </w:pPr>
      <w:r w:rsidRPr="00AE2ABD">
        <w:rPr>
          <w:w w:val="119"/>
        </w:rPr>
        <w:t>Thank you letter No. 20 from the Dean of the College</w:t>
      </w:r>
    </w:p>
    <w:p w:rsidR="006D11B6" w:rsidRPr="00111D58" w:rsidRDefault="006D11B6" w:rsidP="006D11B6">
      <w:pPr>
        <w:pStyle w:val="Style"/>
        <w:shd w:val="clear" w:color="auto" w:fill="BFBFBF" w:themeFill="background1" w:themeFillShade="BF"/>
        <w:rPr>
          <w:b/>
          <w:bCs/>
          <w:w w:val="119"/>
          <w:sz w:val="28"/>
          <w:szCs w:val="28"/>
          <w:u w:val="single"/>
        </w:rPr>
      </w:pPr>
      <w:r w:rsidRPr="00111D58">
        <w:rPr>
          <w:b/>
          <w:bCs/>
          <w:w w:val="119"/>
          <w:sz w:val="28"/>
          <w:szCs w:val="28"/>
          <w:u w:val="single"/>
        </w:rPr>
        <w:t>Other Skills</w:t>
      </w:r>
    </w:p>
    <w:p w:rsidR="006D11B6" w:rsidRDefault="006D11B6" w:rsidP="006D11B6">
      <w:pPr>
        <w:pStyle w:val="Style"/>
        <w:rPr>
          <w:b/>
          <w:bCs/>
          <w:w w:val="119"/>
        </w:rPr>
      </w:pPr>
    </w:p>
    <w:p w:rsidR="006D11B6" w:rsidRDefault="00AE2ABD" w:rsidP="006D11B6">
      <w:pPr>
        <w:rPr>
          <w:rtl/>
        </w:rPr>
      </w:pPr>
      <w:r w:rsidRPr="00AE2ABD">
        <w:t>Use of Microsoft Word, Excel, PowerPoint</w:t>
      </w:r>
    </w:p>
    <w:p w:rsidR="006D11B6" w:rsidRPr="006D11B6" w:rsidRDefault="006D11B6" w:rsidP="006D11B6">
      <w:pPr>
        <w:tabs>
          <w:tab w:val="left" w:pos="1755"/>
        </w:tabs>
      </w:pPr>
    </w:p>
    <w:sectPr w:rsidR="006D11B6" w:rsidRPr="006D11B6" w:rsidSect="00DE67F1">
      <w:headerReference w:type="default" r:id="rId13"/>
      <w:pgSz w:w="11906" w:h="16838" w:code="9"/>
      <w:pgMar w:top="2269" w:right="3968" w:bottom="720" w:left="567" w:header="1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D6E" w:rsidRDefault="00CB0D6E" w:rsidP="009129A0">
      <w:r>
        <w:separator/>
      </w:r>
    </w:p>
  </w:endnote>
  <w:endnote w:type="continuationSeparator" w:id="0">
    <w:p w:rsidR="00CB0D6E" w:rsidRDefault="00CB0D6E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7A228A-46B0-49CD-81A9-C490305C05EE}"/>
    <w:embedBold r:id="rId2" w:fontKey="{577C2975-B5B0-400D-A7E0-DE2C65D2689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DFEF797-CD3B-443D-BE09-DC22896317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FB5947CE-F065-4BEF-9B43-5CF02047F34C}"/>
    <w:embedBold r:id="rId5" w:fontKey="{C13AAFB2-E75B-46FC-A9CB-7DA7432D6497}"/>
    <w:embedItalic r:id="rId6" w:fontKey="{4A396179-29FB-4B5E-8B81-C3686DCC63A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19047C3-859F-4D74-953B-6B11693C769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9E1650C-3BCB-499A-9590-C33B26C707C8}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  <w:embedItalic r:id="rId9" w:fontKey="{66100C94-04FD-4B87-BAD8-EEDA39A5D11D}"/>
    <w:embedBoldItalic r:id="rId10" w:fontKey="{17CB9588-6E9E-4647-A75B-2AB6498ADA5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Italic r:id="rId11" w:fontKey="{E2C7C591-CFAA-46E0-85F8-45E1A51C700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D6E" w:rsidRDefault="00CB0D6E" w:rsidP="009129A0">
      <w:r>
        <w:separator/>
      </w:r>
    </w:p>
  </w:footnote>
  <w:footnote w:type="continuationSeparator" w:id="0">
    <w:p w:rsidR="00CB0D6E" w:rsidRDefault="00CB0D6E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038" w:rsidRPr="00390E35" w:rsidRDefault="0028368A" w:rsidP="00863BC7">
    <w:pPr>
      <w:rPr>
        <w:rFonts w:ascii="Arial Narrow" w:hAnsi="Arial Narrow"/>
        <w:i/>
        <w:iCs/>
        <w:color w:val="FF7707" w:themeColor="accent2"/>
        <w:sz w:val="32"/>
        <w:szCs w:val="32"/>
      </w:rPr>
    </w:pPr>
    <w:r w:rsidRPr="00390E35">
      <w:rPr>
        <w:i/>
        <w:iCs/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C358140" wp14:editId="6BAC471E">
              <wp:simplePos x="0" y="0"/>
              <wp:positionH relativeFrom="column">
                <wp:posOffset>4973955</wp:posOffset>
              </wp:positionH>
              <wp:positionV relativeFrom="paragraph">
                <wp:posOffset>1345565</wp:posOffset>
              </wp:positionV>
              <wp:extent cx="2100580" cy="9124950"/>
              <wp:effectExtent l="0" t="0" r="0" b="0"/>
              <wp:wrapNone/>
              <wp:docPr id="6" name="Freeform 3" descr="decorative elemen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00580" cy="9124950"/>
                      </a:xfrm>
                      <a:custGeom>
                        <a:avLst/>
                        <a:gdLst>
                          <a:gd name="T0" fmla="*/ 0 w 4067"/>
                          <a:gd name="T1" fmla="*/ 12821 h 12822"/>
                          <a:gd name="T2" fmla="*/ 4066 w 4067"/>
                          <a:gd name="T3" fmla="*/ 12821 h 12822"/>
                          <a:gd name="T4" fmla="*/ 4066 w 4067"/>
                          <a:gd name="T5" fmla="*/ 0 h 12822"/>
                          <a:gd name="T6" fmla="*/ 0 w 4067"/>
                          <a:gd name="T7" fmla="*/ 0 h 12822"/>
                          <a:gd name="T8" fmla="*/ 0 w 4067"/>
                          <a:gd name="T9" fmla="*/ 12821 h 128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067" h="12822">
                            <a:moveTo>
                              <a:pt x="0" y="12821"/>
                            </a:moveTo>
                            <a:lnTo>
                              <a:pt x="4066" y="12821"/>
                            </a:lnTo>
                            <a:lnTo>
                              <a:pt x="4066" y="0"/>
                            </a:lnTo>
                            <a:lnTo>
                              <a:pt x="0" y="0"/>
                            </a:lnTo>
                            <a:lnTo>
                              <a:pt x="0" y="12821"/>
                            </a:ln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 w14:anchorId="0AAFE9D9" id="Freeform 3" o:spid="_x0000_s1026" alt="decorative element" style="position:absolute;margin-left:391.65pt;margin-top:105.95pt;width:165.4pt;height:718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67,12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" path="m,12821r4066,l4066,,,,,12821xe" fillcolor="#ff7707 [3205]" stroked="f">
              <v:path arrowok="t" o:connecttype="custom" o:connectlocs="0,9124238;2100064,9124238;2100064,0;0,0;0,9124238" o:connectangles="0,0,0,0,0"/>
            </v:shape>
          </w:pict>
        </mc:Fallback>
      </mc:AlternateContent>
    </w:r>
    <w:r w:rsidR="00863BC7" w:rsidRPr="00390E35">
      <w:rPr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2BC9B24" wp14:editId="68986887">
              <wp:simplePos x="0" y="0"/>
              <wp:positionH relativeFrom="column">
                <wp:posOffset>-1093471</wp:posOffset>
              </wp:positionH>
              <wp:positionV relativeFrom="paragraph">
                <wp:posOffset>-6985</wp:posOffset>
              </wp:positionV>
              <wp:extent cx="8152229" cy="1352550"/>
              <wp:effectExtent l="0" t="0" r="1270" b="0"/>
              <wp:wrapNone/>
              <wp:docPr id="7" name="Freeform 4" descr="decorative elemen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152229" cy="1352550"/>
                      </a:xfrm>
                      <a:custGeom>
                        <a:avLst/>
                        <a:gdLst>
                          <a:gd name="T0" fmla="*/ 0 w 12240"/>
                          <a:gd name="T1" fmla="*/ 3018 h 3019"/>
                          <a:gd name="T2" fmla="*/ 12240 w 12240"/>
                          <a:gd name="T3" fmla="*/ 3018 h 3019"/>
                          <a:gd name="T4" fmla="*/ 12240 w 12240"/>
                          <a:gd name="T5" fmla="*/ 0 h 3019"/>
                          <a:gd name="T6" fmla="*/ 0 w 12240"/>
                          <a:gd name="T7" fmla="*/ 0 h 3019"/>
                          <a:gd name="T8" fmla="*/ 0 w 12240"/>
                          <a:gd name="T9" fmla="*/ 3018 h 30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2240" h="3019">
                            <a:moveTo>
                              <a:pt x="0" y="3018"/>
                            </a:moveTo>
                            <a:lnTo>
                              <a:pt x="12240" y="3018"/>
                            </a:lnTo>
                            <a:lnTo>
                              <a:pt x="12240" y="0"/>
                            </a:lnTo>
                            <a:lnTo>
                              <a:pt x="0" y="0"/>
                            </a:lnTo>
                            <a:lnTo>
                              <a:pt x="0" y="3018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 w14:anchorId="166859BA" id="Freeform 4" o:spid="_x0000_s1026" alt="decorative element" style="position:absolute;margin-left:-86.1pt;margin-top:-.55pt;width:641.9pt;height:106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240,3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" path="m,3018r12240,l12240,,,,,3018xe" fillcolor="#202b6a [3204]" stroked="f">
              <v:path arrowok="t" o:connecttype="custom" o:connectlocs="0,1352102;8152229,1352102;8152229,0;0,0;0,1352102" o:connectangles="0,0,0,0,0"/>
            </v:shape>
          </w:pict>
        </mc:Fallback>
      </mc:AlternateContent>
    </w:r>
    <w:r w:rsidR="00F970F9" w:rsidRPr="00390E35">
      <w:rPr>
        <w:rFonts w:ascii="Arial Narrow" w:hAnsi="Arial Narrow"/>
        <w:i/>
        <w:iCs/>
        <w:noProof/>
        <w:color w:val="FF7707" w:themeColor="accent2"/>
        <w:sz w:val="32"/>
        <w:szCs w:val="3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EB65CE5" wp14:editId="05168307">
              <wp:simplePos x="0" y="0"/>
              <wp:positionH relativeFrom="page">
                <wp:posOffset>5172075</wp:posOffset>
              </wp:positionH>
              <wp:positionV relativeFrom="page">
                <wp:posOffset>0</wp:posOffset>
              </wp:positionV>
              <wp:extent cx="2265680" cy="9806940"/>
              <wp:effectExtent l="0" t="0" r="1270" b="3810"/>
              <wp:wrapTopAndBottom/>
              <wp:docPr id="1" name="Group 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65680" cy="9806940"/>
                        <a:chOff x="4133349" y="257192"/>
                        <a:chExt cx="3644131" cy="9807558"/>
                      </a:xfrm>
                    </wpg:grpSpPr>
                    <wps:wsp>
                      <wps:cNvPr id="10" name="Freeform 5" descr="decorative element"/>
                      <wps:cNvSpPr>
                        <a:spLocks/>
                      </wps:cNvSpPr>
                      <wps:spPr bwMode="auto">
                        <a:xfrm>
                          <a:off x="4133349" y="257194"/>
                          <a:ext cx="3329940" cy="1352547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6" descr="decorative element"/>
                      <wps:cNvSpPr>
                        <a:spLocks/>
                      </wps:cNvSpPr>
                      <wps:spPr bwMode="auto">
                        <a:xfrm>
                          <a:off x="4792250" y="257192"/>
                          <a:ext cx="2764789" cy="135263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7" descr="decorative element"/>
                      <wps:cNvSpPr>
                        <a:spLocks/>
                      </wps:cNvSpPr>
                      <wps:spPr bwMode="auto">
                        <a:xfrm>
                          <a:off x="5402541" y="257192"/>
                          <a:ext cx="2373631" cy="1362161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8" descr="decorative element"/>
                      <wps:cNvSpPr>
                        <a:spLocks/>
                      </wps:cNvSpPr>
                      <wps:spPr bwMode="auto">
                        <a:xfrm>
                          <a:off x="6324601" y="257192"/>
                          <a:ext cx="1449705" cy="1362161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oup 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ircle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ircle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ircle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ircle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ircle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ircle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ircle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ircle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ircle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ircle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ne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ircle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ircle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ircle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ircle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ircle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ircle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ircle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ircle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Shape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ircle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ircle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ircle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ircle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ircle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ircle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ircle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Shape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Shape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ircle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ircle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ircle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Shape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ircle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Shape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Shape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Shape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Shape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ircle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ircle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ircle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Shape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ircle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ircle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ircle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ircle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ircle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ircle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ircle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ircle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ircle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ircle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ircle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ircle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ircle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ircle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ircle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ircle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ircle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ircle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ircle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ne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ircle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ircle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ircle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ircle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ircle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ircle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ircle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ircle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ircle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ircle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ne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ircle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ircle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ircle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ircle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ircle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ircle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ircle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ircle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Shape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ircle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ircle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ircle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ircle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ircle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ircle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ircle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ircle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ircle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ircle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ircle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ircle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ircle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ircle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ircle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ircle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ne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ircle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ircle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ircle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ircle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ircle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ircle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ircle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ne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ircle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ircle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ircle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Shape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ircle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ircle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ircle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ne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Shape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ircle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ircle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ircle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ircle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ne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ircle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ircle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ircle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ircle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ircle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ircle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ircle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ircle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ircle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ircle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ircle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ircle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ircle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ircle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ircle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ircle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ircle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ircle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ircle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ircle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ircle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ircle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ircle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ircle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ircle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ircle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ircle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ircle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ircle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ircle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ircle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ircle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ircle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ircle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ircle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ircle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ircle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ircle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ircle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ircle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ircle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ircle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ircle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ircle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ircle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ircle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ircle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ircle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ircle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ircle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ne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ircle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w14:anchorId="4F5BABC9" id="Group 1" o:spid="_x0000_s1026" alt="decorative element" style="position:absolute;margin-left:407.25pt;margin-top:0;width:178.4pt;height:772.2pt;z-index:-251657216;mso-position-horizontal-relative:page;mso-position-vertical-relative:page" coordorigin="41333,2571" coordsize="36441,98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">
              <v:shape id="Freeform 5" o:spid="_x0000_s1027" alt="decorative element" style="position:absolute;left:41333;top:2571;width:33299;height:13526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32268;35560,66776;57150,100388;80010,133104;104140,165371;130175,196742;157480,227665;186055,257244;215265,286822;245745,315057;277495,342842;309880,369284;342900,395277;377190,420374;411480,444575;446405,468327;481330,490735;516890,512247;552450,532862;588010,552581;650240,584849;684530,603223;718820,623391;753110,645350;784860,669551;814070,696441;838200,725571;857885,757839;869950,793243;874395,831785;869950,873464;859155,909317;842645,943377;820420,975196;795020,1005671;765175,1034353;732790,1061243;697865,1086788;661670,1111437;624840,1134741;587375,1156701;514985,1198380;481330,1218099;449580,1237370;421640,1256193;389255,1279945;356235,1303698;323850,1327898;291465,1352547;2875915,1352547;3329305,622046;3329305,31371;3286125,0" o:connectangles="0,0,0,0,0,0,0,0,0,0,0,0,0,0,0,0,0,0,0,0,0,0,0,0,0,0,0,0,0,0,0,0,0,0,0,0,0,0,0,0,0,0,0,0,0,0,0,0,0,0,0,0,0,0,0"/>
              </v:shape>
              <v:shape id="Freeform 6" o:spid="_x0000_s1028" alt="decorative element" style="position:absolute;left:47922;top:2571;width:27648;height:13527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4,0;0,0;13335,32259;29845,66758;47625,100361;67945,133516;88900,165775;112395,197586;136525,228501;161925,258968;189230,288538;217170,317661;246380,345887;276225,373218;307340,399652;339090,425639;371475,450729;404495,475371;438150,498669;471805,521519;506095,543025;541020,564083;575945,584245;610235,603063;672465,635322;706120,653691;741045,673853;774700,696255;807085,720450;836295,747332;860425,776455;880110,808714;892175,843661;896620,882192;892175,924308;881380,960151;864235,993754;842645,1026013;816610,1056032;787400,1084707;755015,1112037;720090,1137575;683895,1161770;647065,1185068;609600,1207470;537210,1249138;502920,1268851;471805,1288117;443865,1306935;427990,1318136;396875,1340986;381000,1352187;2764154,1352187;2764154,0" o:connectangles="0,0,0,0,0,0,0,0,0,0,0,0,0,0,0,0,0,0,0,0,0,0,0,0,0,0,0,0,0,0,0,0,0,0,0,0,0,0,0,0,0,0,0,0,0,0,0,0,0,0,0,0,0,0"/>
              </v:shape>
              <v:shape id="Freeform 7" o:spid="_x0000_s1029" alt="decorative element" style="position:absolute;left:54025;top:2571;width:23736;height:13622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6,0;0,0;3810,7670;6350,12633;8890,17597;29845,55948;53340,92495;77470,128140;103505,161979;130810,194466;159385,225598;189230,255377;220345,283802;252730,310423;285750,336141;320040,360054;354965,382163;390525,403369;427355,422771;464185,440819;507365,459318;550545,476463;593725,492255;637540,507596;725805,537826;769620,553166;813435,568958;856615,586104;899160,604603;941070,624455;982345,646564;1022985,671380;1052830,693488;1078230,716951;1097915,741766;1112520,767485;1123315,794556;1129030,822530;1131570,850956;1129665,880284;1124585,909611;1116965,939841;1105535,970523;1091565,1000753;1075690,1031434;1057910,1062116;1037590,1092797;1016000,1123027;993775,1152355;969645,1181683;945515,1210559;920750,1238082;895985,1265154;871220,1290872;847090,1316139;822960,1339601;800735,1361710;2372996,1361710;2372996,0" o:connectangles="0,0,0,0,0,0,0,0,0,0,0,0,0,0,0,0,0,0,0,0,0,0,0,0,0,0,0,0,0,0,0,0,0,0,0,0,0,0,0,0,0,0,0,0,0,0,0,0,0,0,0,0,0,0,0,0,0,0,0"/>
              </v:shape>
              <v:shape id="Freeform 8" o:spid="_x0000_s1030" alt="decorative element" style="position:absolute;left:63246;top:2571;width:14497;height:13622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41072;12700,81694;24130,119607;38100,154812;54610,188211;73660,218903;95250,247337;119380,273515;144780,297888;172720,320455;202565,341217;234315,360625;266700,378228;300990,394476;336550,409370;373380,422911;410845,435548;449580,446832;488315,457664;527685,467594;567690,477072;607695,485648;648335,493772;845185,533039;882650,541163;919480,549739;952500,560571;985520,575917;1016635,596679;1045210,621052;1070610,649486;1090930,681532;1105535,716285;1113155,753747;1113155,793014;1106170,831830;1094105,868389;1077595,903594;1057275,937445;1033145,969942;1006475,1000633;977900,1030422;947420,1058857;915670,1085937;883285,1112116;850900,1137391;788035,1184782;758190,1207349;731520,1229014;701040,1253838;671830,1280016;642620,1306194;614680,1333726;588010,1362161;1449070,1362161;1449070,0" o:connectangles="0,0,0,0,0,0,0,0,0,0,0,0,0,0,0,0,0,0,0,0,0,0,0,0,0,0,0,0,0,0,0,0,0,0,0,0,0,0,0,0,0,0,0,0,0,0,0,0,0,0,0,0,0,0,0,0,0,0"/>
              </v:shape>
              <v:group id="_x0000_s1031" alt="decorative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oval id="Circle" o:spid="_x0000_s1032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3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4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5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6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7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38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9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40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1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042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<v:stroke miterlimit="4" joinstyle="miter"/>
                </v:line>
                <v:oval id="Circle" o:spid="_x0000_s1043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4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5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6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7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48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9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50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51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ircle" o:spid="_x0000_s1052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3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4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5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56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7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58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59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Shape" o:spid="_x0000_s1060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ircle" o:spid="_x0000_s1061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2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3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64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ircle" o:spid="_x0000_s1065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66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Shape" o:spid="_x0000_s1067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Shape" o:spid="_x0000_s1068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Shape" o:spid="_x0000_s1069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ircle" o:spid="_x0000_s1070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1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2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73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ircle" o:spid="_x0000_s1074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5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6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7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78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9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80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1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2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3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4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5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6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7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88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9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0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1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2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093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<v:stroke miterlimit="4" joinstyle="miter"/>
                </v:line>
                <v:oval id="Circle" o:spid="_x0000_s1094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95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6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7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8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99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00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1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2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3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04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<v:stroke miterlimit="4" joinstyle="miter"/>
                </v:line>
                <v:oval id="Circle" o:spid="_x0000_s1105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6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7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08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9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10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1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2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13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ircle" o:spid="_x0000_s1114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5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6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7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18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9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20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1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2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3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4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5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6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7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28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9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30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<v:stroke miterlimit="4" joinstyle="miter"/>
                </v:line>
                <v:oval id="Circle" o:spid="_x0000_s1131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2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3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4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5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6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7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38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<v:stroke miterlimit="4" joinstyle="miter"/>
                </v:line>
                <v:oval id="Circle" o:spid="_x0000_s1139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40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41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42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ircle" o:spid="_x0000_s1143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4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5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146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<v:stroke miterlimit="4" joinstyle="miter"/>
                </v:line>
                <v:shape id="Shape" o:spid="_x0000_s1147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ircle" o:spid="_x0000_s1148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9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50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1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52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<v:stroke miterlimit="4" joinstyle="miter"/>
                </v:line>
                <v:oval id="Circle" o:spid="_x0000_s1153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4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5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6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7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58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9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0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1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2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3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4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5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6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7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8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9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0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1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2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3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4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5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6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7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8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9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80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1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2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3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4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5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6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7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88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9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90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1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2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3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4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5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6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7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98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9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200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201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202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203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<v:stroke miterlimit="4" joinstyle="miter"/>
                </v:line>
                <v:oval id="Circle" o:spid="_x0000_s1204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</v:group>
              <w10:wrap type="topAndBottom" anchorx="page" anchory="page"/>
            </v:group>
          </w:pict>
        </mc:Fallback>
      </mc:AlternateContent>
    </w:r>
    <w:r w:rsidR="00863BC7">
      <w:rPr>
        <w:rFonts w:ascii="Arial Narrow" w:hAnsi="Arial Narrow"/>
        <w:i/>
        <w:iCs/>
        <w:color w:val="FF7707" w:themeColor="accent2"/>
        <w:sz w:val="32"/>
        <w:szCs w:val="32"/>
      </w:rPr>
      <w:t xml:space="preserve">  </w:t>
    </w:r>
    <w:r w:rsidR="00D9338E" w:rsidRPr="00390E35">
      <w:rPr>
        <w:rFonts w:ascii="Arial Narrow" w:hAnsi="Arial Narrow"/>
        <w:i/>
        <w:iCs/>
        <w:color w:val="FF7707" w:themeColor="accent2"/>
        <w:sz w:val="32"/>
        <w:szCs w:val="32"/>
      </w:rPr>
      <w:t xml:space="preserve">College of Agriculture - University of </w:t>
    </w:r>
    <w:proofErr w:type="spellStart"/>
    <w:r w:rsidR="00D9338E" w:rsidRPr="00390E35">
      <w:rPr>
        <w:rFonts w:ascii="Arial Narrow" w:hAnsi="Arial Narrow"/>
        <w:i/>
        <w:iCs/>
        <w:color w:val="FF7707" w:themeColor="accent2"/>
        <w:sz w:val="32"/>
        <w:szCs w:val="32"/>
      </w:rPr>
      <w:t>Diyala</w:t>
    </w:r>
    <w:proofErr w:type="spellEnd"/>
    <w:r w:rsidR="00D9338E" w:rsidRPr="00390E35">
      <w:rPr>
        <w:rFonts w:ascii="Arial Narrow" w:hAnsi="Arial Narrow"/>
        <w:i/>
        <w:iCs/>
        <w:color w:val="FF7707" w:themeColor="accent2"/>
        <w:sz w:val="32"/>
        <w:szCs w:val="32"/>
      </w:rPr>
      <w:t xml:space="preserve"> </w:t>
    </w:r>
    <w:r w:rsidR="006D11B6" w:rsidRPr="00390E35">
      <w:rPr>
        <w:rFonts w:ascii="Arial Narrow" w:hAnsi="Arial Narrow"/>
        <w:i/>
        <w:iCs/>
        <w:color w:val="FF7707" w:themeColor="accent2"/>
        <w:sz w:val="32"/>
        <w:szCs w:val="32"/>
        <w:rtl/>
      </w:rPr>
      <w:t>-</w:t>
    </w:r>
    <w:r w:rsidR="00D9338E" w:rsidRPr="00390E35">
      <w:rPr>
        <w:rFonts w:ascii="Arial Narrow" w:hAnsi="Arial Narrow"/>
        <w:i/>
        <w:iCs/>
        <w:color w:val="FF7707" w:themeColor="accent2"/>
        <w:sz w:val="32"/>
        <w:szCs w:val="32"/>
      </w:rPr>
      <w:t>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6A0B97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>
    <w:nsid w:val="06BD3B76"/>
    <w:multiLevelType w:val="hybridMultilevel"/>
    <w:tmpl w:val="F0FCB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0AC014C4"/>
    <w:multiLevelType w:val="hybridMultilevel"/>
    <w:tmpl w:val="CD000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194335"/>
    <w:multiLevelType w:val="hybridMultilevel"/>
    <w:tmpl w:val="0CE27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6">
    <w:nsid w:val="1E2061D4"/>
    <w:multiLevelType w:val="hybridMultilevel"/>
    <w:tmpl w:val="ACDAB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8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9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1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2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D8708C"/>
    <w:multiLevelType w:val="hybridMultilevel"/>
    <w:tmpl w:val="6C6013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>
    <w:nsid w:val="3FF60CD8"/>
    <w:multiLevelType w:val="hybridMultilevel"/>
    <w:tmpl w:val="2458B5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01484D"/>
    <w:multiLevelType w:val="hybridMultilevel"/>
    <w:tmpl w:val="EE18A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FD7289"/>
    <w:multiLevelType w:val="hybridMultilevel"/>
    <w:tmpl w:val="95100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C7337F7"/>
    <w:multiLevelType w:val="hybridMultilevel"/>
    <w:tmpl w:val="E32A6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CE7311"/>
    <w:multiLevelType w:val="hybridMultilevel"/>
    <w:tmpl w:val="EFCE61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1">
    <w:nsid w:val="70BB7DBA"/>
    <w:multiLevelType w:val="hybridMultilevel"/>
    <w:tmpl w:val="1E841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9"/>
  </w:num>
  <w:num w:numId="2">
    <w:abstractNumId w:val="12"/>
  </w:num>
  <w:num w:numId="3">
    <w:abstractNumId w:val="24"/>
  </w:num>
  <w:num w:numId="4">
    <w:abstractNumId w:val="20"/>
  </w:num>
  <w:num w:numId="5">
    <w:abstractNumId w:val="21"/>
  </w:num>
  <w:num w:numId="6">
    <w:abstractNumId w:val="30"/>
  </w:num>
  <w:num w:numId="7">
    <w:abstractNumId w:val="11"/>
  </w:num>
  <w:num w:numId="8">
    <w:abstractNumId w:val="18"/>
  </w:num>
  <w:num w:numId="9">
    <w:abstractNumId w:val="26"/>
  </w:num>
  <w:num w:numId="10">
    <w:abstractNumId w:val="5"/>
  </w:num>
  <w:num w:numId="11">
    <w:abstractNumId w:val="10"/>
  </w:num>
  <w:num w:numId="12">
    <w:abstractNumId w:val="2"/>
  </w:num>
  <w:num w:numId="13">
    <w:abstractNumId w:val="7"/>
  </w:num>
  <w:num w:numId="14">
    <w:abstractNumId w:val="15"/>
  </w:num>
  <w:num w:numId="15">
    <w:abstractNumId w:val="14"/>
  </w:num>
  <w:num w:numId="16">
    <w:abstractNumId w:val="25"/>
  </w:num>
  <w:num w:numId="17">
    <w:abstractNumId w:val="8"/>
  </w:num>
  <w:num w:numId="18">
    <w:abstractNumId w:val="33"/>
  </w:num>
  <w:num w:numId="19">
    <w:abstractNumId w:val="27"/>
  </w:num>
  <w:num w:numId="20">
    <w:abstractNumId w:val="22"/>
  </w:num>
  <w:num w:numId="21">
    <w:abstractNumId w:val="32"/>
  </w:num>
  <w:num w:numId="22">
    <w:abstractNumId w:val="9"/>
  </w:num>
  <w:num w:numId="23">
    <w:abstractNumId w:val="0"/>
  </w:num>
  <w:num w:numId="24">
    <w:abstractNumId w:val="0"/>
  </w:num>
  <w:num w:numId="25">
    <w:abstractNumId w:val="16"/>
  </w:num>
  <w:num w:numId="26">
    <w:abstractNumId w:val="29"/>
  </w:num>
  <w:num w:numId="27">
    <w:abstractNumId w:val="13"/>
  </w:num>
  <w:num w:numId="28">
    <w:abstractNumId w:val="23"/>
  </w:num>
  <w:num w:numId="29">
    <w:abstractNumId w:val="3"/>
  </w:num>
  <w:num w:numId="30">
    <w:abstractNumId w:val="6"/>
  </w:num>
  <w:num w:numId="31">
    <w:abstractNumId w:val="31"/>
  </w:num>
  <w:num w:numId="32">
    <w:abstractNumId w:val="4"/>
  </w:num>
  <w:num w:numId="33">
    <w:abstractNumId w:val="17"/>
  </w:num>
  <w:num w:numId="34">
    <w:abstractNumId w:val="28"/>
  </w:num>
  <w:num w:numId="35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038"/>
    <w:rsid w:val="00052382"/>
    <w:rsid w:val="0006568A"/>
    <w:rsid w:val="00066AD0"/>
    <w:rsid w:val="00076F0F"/>
    <w:rsid w:val="00084253"/>
    <w:rsid w:val="00086F68"/>
    <w:rsid w:val="000D1F49"/>
    <w:rsid w:val="000E6867"/>
    <w:rsid w:val="000F0BB8"/>
    <w:rsid w:val="000F75EB"/>
    <w:rsid w:val="00123F04"/>
    <w:rsid w:val="00124910"/>
    <w:rsid w:val="00160038"/>
    <w:rsid w:val="001727CA"/>
    <w:rsid w:val="002452F4"/>
    <w:rsid w:val="0028368A"/>
    <w:rsid w:val="002C56E6"/>
    <w:rsid w:val="002E4AFC"/>
    <w:rsid w:val="002F2708"/>
    <w:rsid w:val="00361E11"/>
    <w:rsid w:val="00390E35"/>
    <w:rsid w:val="003A0685"/>
    <w:rsid w:val="003F0847"/>
    <w:rsid w:val="0040090B"/>
    <w:rsid w:val="0046302A"/>
    <w:rsid w:val="00487D2D"/>
    <w:rsid w:val="004D5D62"/>
    <w:rsid w:val="004E0654"/>
    <w:rsid w:val="005112D0"/>
    <w:rsid w:val="00566399"/>
    <w:rsid w:val="00577E06"/>
    <w:rsid w:val="005A3BF7"/>
    <w:rsid w:val="005F2035"/>
    <w:rsid w:val="005F78E5"/>
    <w:rsid w:val="005F7990"/>
    <w:rsid w:val="006070C6"/>
    <w:rsid w:val="00616AC9"/>
    <w:rsid w:val="00635B84"/>
    <w:rsid w:val="0063739C"/>
    <w:rsid w:val="00675DE3"/>
    <w:rsid w:val="006D11B6"/>
    <w:rsid w:val="006E23B3"/>
    <w:rsid w:val="00747EE6"/>
    <w:rsid w:val="00770F25"/>
    <w:rsid w:val="00797096"/>
    <w:rsid w:val="007A35A8"/>
    <w:rsid w:val="007B0A85"/>
    <w:rsid w:val="007C6A52"/>
    <w:rsid w:val="0082043E"/>
    <w:rsid w:val="008311CD"/>
    <w:rsid w:val="00843E3C"/>
    <w:rsid w:val="0085435D"/>
    <w:rsid w:val="00860106"/>
    <w:rsid w:val="00863BC7"/>
    <w:rsid w:val="008A248B"/>
    <w:rsid w:val="008E203A"/>
    <w:rsid w:val="00903F7E"/>
    <w:rsid w:val="00911B99"/>
    <w:rsid w:val="0091229C"/>
    <w:rsid w:val="009129A0"/>
    <w:rsid w:val="00940E73"/>
    <w:rsid w:val="0098597D"/>
    <w:rsid w:val="009929ED"/>
    <w:rsid w:val="009B15B0"/>
    <w:rsid w:val="009F619A"/>
    <w:rsid w:val="009F6DDE"/>
    <w:rsid w:val="00A370A8"/>
    <w:rsid w:val="00AE2ABD"/>
    <w:rsid w:val="00B637B2"/>
    <w:rsid w:val="00B933F2"/>
    <w:rsid w:val="00BD4753"/>
    <w:rsid w:val="00BD5CB1"/>
    <w:rsid w:val="00BE62EE"/>
    <w:rsid w:val="00BF3A49"/>
    <w:rsid w:val="00C003BA"/>
    <w:rsid w:val="00C24813"/>
    <w:rsid w:val="00C46878"/>
    <w:rsid w:val="00CB0D6E"/>
    <w:rsid w:val="00CB4A51"/>
    <w:rsid w:val="00CD4532"/>
    <w:rsid w:val="00CD47B0"/>
    <w:rsid w:val="00CE4F8A"/>
    <w:rsid w:val="00CE6104"/>
    <w:rsid w:val="00CE7918"/>
    <w:rsid w:val="00D16163"/>
    <w:rsid w:val="00D61C78"/>
    <w:rsid w:val="00D64978"/>
    <w:rsid w:val="00D70731"/>
    <w:rsid w:val="00D76896"/>
    <w:rsid w:val="00D9338E"/>
    <w:rsid w:val="00DB3FAD"/>
    <w:rsid w:val="00DD07E6"/>
    <w:rsid w:val="00DD626C"/>
    <w:rsid w:val="00DE67F1"/>
    <w:rsid w:val="00E127C6"/>
    <w:rsid w:val="00E43119"/>
    <w:rsid w:val="00E52F15"/>
    <w:rsid w:val="00E61C09"/>
    <w:rsid w:val="00E826AF"/>
    <w:rsid w:val="00EB3B58"/>
    <w:rsid w:val="00EC7359"/>
    <w:rsid w:val="00EE3054"/>
    <w:rsid w:val="00F00606"/>
    <w:rsid w:val="00F01256"/>
    <w:rsid w:val="00F24226"/>
    <w:rsid w:val="00F970F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nhideWhenUsed="0"/>
    <w:lsdException w:name="caption" w:uiPriority="35" w:qFormat="1"/>
    <w:lsdException w:name="List Bullet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1">
    <w:name w:val="heading 1"/>
    <w:basedOn w:val="a0"/>
    <w:next w:val="a0"/>
    <w:link w:val="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2">
    <w:name w:val="heading 2"/>
    <w:basedOn w:val="a0"/>
    <w:next w:val="a0"/>
    <w:link w:val="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3">
    <w:name w:val="heading 3"/>
    <w:basedOn w:val="a0"/>
    <w:next w:val="a0"/>
    <w:link w:val="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0"/>
    <w:link w:val="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"/>
    <w:link w:val="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6">
    <w:name w:val="heading 6"/>
    <w:basedOn w:val="a0"/>
    <w:next w:val="a0"/>
    <w:link w:val="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7">
    <w:name w:val="heading 7"/>
    <w:basedOn w:val="a0"/>
    <w:next w:val="a0"/>
    <w:link w:val="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8">
    <w:name w:val="heading 8"/>
    <w:basedOn w:val="a0"/>
    <w:next w:val="a0"/>
    <w:link w:val="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عنوان 1 Char"/>
    <w:basedOn w:val="a1"/>
    <w:link w:val="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a4">
    <w:name w:val="Body Text"/>
    <w:basedOn w:val="a0"/>
    <w:link w:val="Char"/>
    <w:uiPriority w:val="1"/>
    <w:semiHidden/>
    <w:rsid w:val="002E4AFC"/>
    <w:rPr>
      <w:sz w:val="20"/>
      <w:szCs w:val="20"/>
    </w:rPr>
  </w:style>
  <w:style w:type="character" w:customStyle="1" w:styleId="Char">
    <w:name w:val="نص أساسي Char"/>
    <w:basedOn w:val="a1"/>
    <w:link w:val="a4"/>
    <w:uiPriority w:val="1"/>
    <w:semiHidden/>
    <w:rsid w:val="002E4AFC"/>
    <w:rPr>
      <w:rFonts w:eastAsia="Times New Roman" w:cs="Arial"/>
      <w:sz w:val="20"/>
      <w:szCs w:val="20"/>
    </w:rPr>
  </w:style>
  <w:style w:type="paragraph" w:styleId="a5">
    <w:name w:val="Date"/>
    <w:basedOn w:val="a0"/>
    <w:next w:val="a0"/>
    <w:link w:val="Char0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2Char">
    <w:name w:val="عنوان 2 Char"/>
    <w:basedOn w:val="a1"/>
    <w:link w:val="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Char0">
    <w:name w:val="تاريخ Char"/>
    <w:basedOn w:val="a1"/>
    <w:link w:val="a5"/>
    <w:uiPriority w:val="99"/>
    <w:semiHidden/>
    <w:rsid w:val="002E4AFC"/>
    <w:rPr>
      <w:rFonts w:eastAsia="Times New Roman" w:cs="Georgia"/>
    </w:rPr>
  </w:style>
  <w:style w:type="character" w:customStyle="1" w:styleId="3Char">
    <w:name w:val="عنوان 3 Char"/>
    <w:basedOn w:val="a1"/>
    <w:link w:val="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a4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a0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a6">
    <w:name w:val="footer"/>
    <w:basedOn w:val="a0"/>
    <w:link w:val="Char1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Char1">
    <w:name w:val="تذييل الصفحة Char"/>
    <w:basedOn w:val="a1"/>
    <w:link w:val="a6"/>
    <w:uiPriority w:val="99"/>
    <w:semiHidden/>
    <w:rsid w:val="002E4AFC"/>
    <w:rPr>
      <w:rFonts w:eastAsia="Times New Roman" w:cs="Arial"/>
    </w:rPr>
  </w:style>
  <w:style w:type="paragraph" w:styleId="a7">
    <w:name w:val="header"/>
    <w:basedOn w:val="a0"/>
    <w:link w:val="Char2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Char2">
    <w:name w:val="رأس الصفحة Char"/>
    <w:basedOn w:val="a1"/>
    <w:link w:val="a7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a4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a">
    <w:name w:val="List Bullet"/>
    <w:basedOn w:val="a0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a8">
    <w:name w:val="List Paragraph"/>
    <w:basedOn w:val="a0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a9">
    <w:name w:val="Placeholder Text"/>
    <w:basedOn w:val="a1"/>
    <w:uiPriority w:val="99"/>
    <w:semiHidden/>
    <w:rsid w:val="002E4AFC"/>
    <w:rPr>
      <w:color w:val="808080"/>
    </w:rPr>
  </w:style>
  <w:style w:type="character" w:styleId="aa">
    <w:name w:val="Strong"/>
    <w:basedOn w:val="a1"/>
    <w:uiPriority w:val="22"/>
    <w:semiHidden/>
    <w:qFormat/>
    <w:rsid w:val="002E4AFC"/>
    <w:rPr>
      <w:b/>
      <w:bCs/>
      <w:color w:val="FF7707" w:themeColor="accent2"/>
    </w:rPr>
  </w:style>
  <w:style w:type="table" w:styleId="ab">
    <w:name w:val="Table Grid"/>
    <w:basedOn w:val="a2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0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ac">
    <w:name w:val="Title"/>
    <w:basedOn w:val="a4"/>
    <w:next w:val="a0"/>
    <w:link w:val="Char3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Char3">
    <w:name w:val="العنوان Char"/>
    <w:basedOn w:val="a1"/>
    <w:link w:val="ac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4Char">
    <w:name w:val="عنوان 4 Char"/>
    <w:basedOn w:val="a1"/>
    <w:link w:val="4"/>
    <w:uiPriority w:val="9"/>
    <w:semiHidden/>
    <w:rsid w:val="00CD4532"/>
    <w:rPr>
      <w:b/>
      <w:sz w:val="25"/>
      <w:szCs w:val="25"/>
    </w:rPr>
  </w:style>
  <w:style w:type="character" w:customStyle="1" w:styleId="5Char">
    <w:name w:val="عنوان 5 Char"/>
    <w:basedOn w:val="2Char"/>
    <w:link w:val="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6Char">
    <w:name w:val="عنوان 6 Char"/>
    <w:basedOn w:val="a1"/>
    <w:link w:val="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7Char">
    <w:name w:val="عنوان 7 Char"/>
    <w:basedOn w:val="a1"/>
    <w:link w:val="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8Char">
    <w:name w:val="عنوان 8 Char"/>
    <w:basedOn w:val="a1"/>
    <w:link w:val="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1"/>
    <w:link w:val="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me">
    <w:name w:val="Name"/>
    <w:basedOn w:val="a0"/>
    <w:rsid w:val="006D11B6"/>
    <w:pPr>
      <w:widowControl/>
      <w:autoSpaceDE/>
      <w:autoSpaceDN/>
      <w:adjustRightInd/>
      <w:ind w:left="-360"/>
    </w:pPr>
    <w:rPr>
      <w:rFonts w:ascii="Times New Roman" w:hAnsi="Times New Roman" w:cs="Times New Roman"/>
      <w:b/>
      <w:smallCaps/>
      <w:sz w:val="40"/>
      <w:szCs w:val="24"/>
    </w:rPr>
  </w:style>
  <w:style w:type="paragraph" w:customStyle="1" w:styleId="Style">
    <w:name w:val="Style"/>
    <w:rsid w:val="006D11B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0"/>
    <w:link w:val="Char4"/>
    <w:uiPriority w:val="99"/>
    <w:semiHidden/>
    <w:unhideWhenUsed/>
    <w:rsid w:val="00D61C78"/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1"/>
    <w:link w:val="ad"/>
    <w:uiPriority w:val="99"/>
    <w:semiHidden/>
    <w:rsid w:val="00D61C7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nhideWhenUsed="0"/>
    <w:lsdException w:name="caption" w:uiPriority="35" w:qFormat="1"/>
    <w:lsdException w:name="List Bullet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1">
    <w:name w:val="heading 1"/>
    <w:basedOn w:val="a0"/>
    <w:next w:val="a0"/>
    <w:link w:val="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2">
    <w:name w:val="heading 2"/>
    <w:basedOn w:val="a0"/>
    <w:next w:val="a0"/>
    <w:link w:val="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3">
    <w:name w:val="heading 3"/>
    <w:basedOn w:val="a0"/>
    <w:next w:val="a0"/>
    <w:link w:val="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0"/>
    <w:link w:val="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"/>
    <w:link w:val="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6">
    <w:name w:val="heading 6"/>
    <w:basedOn w:val="a0"/>
    <w:next w:val="a0"/>
    <w:link w:val="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7">
    <w:name w:val="heading 7"/>
    <w:basedOn w:val="a0"/>
    <w:next w:val="a0"/>
    <w:link w:val="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8">
    <w:name w:val="heading 8"/>
    <w:basedOn w:val="a0"/>
    <w:next w:val="a0"/>
    <w:link w:val="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عنوان 1 Char"/>
    <w:basedOn w:val="a1"/>
    <w:link w:val="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a4">
    <w:name w:val="Body Text"/>
    <w:basedOn w:val="a0"/>
    <w:link w:val="Char"/>
    <w:uiPriority w:val="1"/>
    <w:semiHidden/>
    <w:rsid w:val="002E4AFC"/>
    <w:rPr>
      <w:sz w:val="20"/>
      <w:szCs w:val="20"/>
    </w:rPr>
  </w:style>
  <w:style w:type="character" w:customStyle="1" w:styleId="Char">
    <w:name w:val="نص أساسي Char"/>
    <w:basedOn w:val="a1"/>
    <w:link w:val="a4"/>
    <w:uiPriority w:val="1"/>
    <w:semiHidden/>
    <w:rsid w:val="002E4AFC"/>
    <w:rPr>
      <w:rFonts w:eastAsia="Times New Roman" w:cs="Arial"/>
      <w:sz w:val="20"/>
      <w:szCs w:val="20"/>
    </w:rPr>
  </w:style>
  <w:style w:type="paragraph" w:styleId="a5">
    <w:name w:val="Date"/>
    <w:basedOn w:val="a0"/>
    <w:next w:val="a0"/>
    <w:link w:val="Char0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2Char">
    <w:name w:val="عنوان 2 Char"/>
    <w:basedOn w:val="a1"/>
    <w:link w:val="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Char0">
    <w:name w:val="تاريخ Char"/>
    <w:basedOn w:val="a1"/>
    <w:link w:val="a5"/>
    <w:uiPriority w:val="99"/>
    <w:semiHidden/>
    <w:rsid w:val="002E4AFC"/>
    <w:rPr>
      <w:rFonts w:eastAsia="Times New Roman" w:cs="Georgia"/>
    </w:rPr>
  </w:style>
  <w:style w:type="character" w:customStyle="1" w:styleId="3Char">
    <w:name w:val="عنوان 3 Char"/>
    <w:basedOn w:val="a1"/>
    <w:link w:val="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a4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a0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a6">
    <w:name w:val="footer"/>
    <w:basedOn w:val="a0"/>
    <w:link w:val="Char1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Char1">
    <w:name w:val="تذييل الصفحة Char"/>
    <w:basedOn w:val="a1"/>
    <w:link w:val="a6"/>
    <w:uiPriority w:val="99"/>
    <w:semiHidden/>
    <w:rsid w:val="002E4AFC"/>
    <w:rPr>
      <w:rFonts w:eastAsia="Times New Roman" w:cs="Arial"/>
    </w:rPr>
  </w:style>
  <w:style w:type="paragraph" w:styleId="a7">
    <w:name w:val="header"/>
    <w:basedOn w:val="a0"/>
    <w:link w:val="Char2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Char2">
    <w:name w:val="رأس الصفحة Char"/>
    <w:basedOn w:val="a1"/>
    <w:link w:val="a7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a4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a">
    <w:name w:val="List Bullet"/>
    <w:basedOn w:val="a0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a8">
    <w:name w:val="List Paragraph"/>
    <w:basedOn w:val="a0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a9">
    <w:name w:val="Placeholder Text"/>
    <w:basedOn w:val="a1"/>
    <w:uiPriority w:val="99"/>
    <w:semiHidden/>
    <w:rsid w:val="002E4AFC"/>
    <w:rPr>
      <w:color w:val="808080"/>
    </w:rPr>
  </w:style>
  <w:style w:type="character" w:styleId="aa">
    <w:name w:val="Strong"/>
    <w:basedOn w:val="a1"/>
    <w:uiPriority w:val="22"/>
    <w:semiHidden/>
    <w:qFormat/>
    <w:rsid w:val="002E4AFC"/>
    <w:rPr>
      <w:b/>
      <w:bCs/>
      <w:color w:val="FF7707" w:themeColor="accent2"/>
    </w:rPr>
  </w:style>
  <w:style w:type="table" w:styleId="ab">
    <w:name w:val="Table Grid"/>
    <w:basedOn w:val="a2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0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ac">
    <w:name w:val="Title"/>
    <w:basedOn w:val="a4"/>
    <w:next w:val="a0"/>
    <w:link w:val="Char3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Char3">
    <w:name w:val="العنوان Char"/>
    <w:basedOn w:val="a1"/>
    <w:link w:val="ac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4Char">
    <w:name w:val="عنوان 4 Char"/>
    <w:basedOn w:val="a1"/>
    <w:link w:val="4"/>
    <w:uiPriority w:val="9"/>
    <w:semiHidden/>
    <w:rsid w:val="00CD4532"/>
    <w:rPr>
      <w:b/>
      <w:sz w:val="25"/>
      <w:szCs w:val="25"/>
    </w:rPr>
  </w:style>
  <w:style w:type="character" w:customStyle="1" w:styleId="5Char">
    <w:name w:val="عنوان 5 Char"/>
    <w:basedOn w:val="2Char"/>
    <w:link w:val="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6Char">
    <w:name w:val="عنوان 6 Char"/>
    <w:basedOn w:val="a1"/>
    <w:link w:val="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7Char">
    <w:name w:val="عنوان 7 Char"/>
    <w:basedOn w:val="a1"/>
    <w:link w:val="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8Char">
    <w:name w:val="عنوان 8 Char"/>
    <w:basedOn w:val="a1"/>
    <w:link w:val="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1"/>
    <w:link w:val="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me">
    <w:name w:val="Name"/>
    <w:basedOn w:val="a0"/>
    <w:rsid w:val="006D11B6"/>
    <w:pPr>
      <w:widowControl/>
      <w:autoSpaceDE/>
      <w:autoSpaceDN/>
      <w:adjustRightInd/>
      <w:ind w:left="-360"/>
    </w:pPr>
    <w:rPr>
      <w:rFonts w:ascii="Times New Roman" w:hAnsi="Times New Roman" w:cs="Times New Roman"/>
      <w:b/>
      <w:smallCaps/>
      <w:sz w:val="40"/>
      <w:szCs w:val="24"/>
    </w:rPr>
  </w:style>
  <w:style w:type="paragraph" w:customStyle="1" w:styleId="Style">
    <w:name w:val="Style"/>
    <w:rsid w:val="006D11B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0"/>
    <w:link w:val="Char4"/>
    <w:uiPriority w:val="99"/>
    <w:semiHidden/>
    <w:unhideWhenUsed/>
    <w:rsid w:val="00D61C78"/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1"/>
    <w:link w:val="ad"/>
    <w:uiPriority w:val="99"/>
    <w:semiHidden/>
    <w:rsid w:val="00D61C7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IL\AppData\Roaming\Microsoft\Templates\Headshot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96460BC0E7F43539F81F3B53301D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94324-B6DA-407D-953E-8E0130FE40E5}"/>
      </w:docPartPr>
      <w:docPartBody>
        <w:p w:rsidR="00814718" w:rsidRDefault="003E3A32" w:rsidP="003E3A32">
          <w:pPr>
            <w:pStyle w:val="496460BC0E7F43539F81F3B53301D0ED"/>
          </w:pPr>
          <w:r w:rsidRPr="002E4AFC">
            <w:t>[Your Address]</w:t>
          </w:r>
        </w:p>
      </w:docPartBody>
    </w:docPart>
    <w:docPart>
      <w:docPartPr>
        <w:name w:val="94446D32260C465FB57DB85D962BD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772AE9-3306-4D5F-827C-7CD4841542D0}"/>
      </w:docPartPr>
      <w:docPartBody>
        <w:p w:rsidR="00814718" w:rsidRDefault="003E3A32" w:rsidP="003E3A32">
          <w:pPr>
            <w:pStyle w:val="94446D32260C465FB57DB85D962BD9F0"/>
          </w:pPr>
          <w:r w:rsidRPr="002E4AFC">
            <w:t>[Your Email]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A32"/>
    <w:rsid w:val="002752DA"/>
    <w:rsid w:val="003E3A32"/>
    <w:rsid w:val="00535143"/>
    <w:rsid w:val="00814718"/>
    <w:rsid w:val="00BB0DCF"/>
    <w:rsid w:val="00BB5509"/>
    <w:rsid w:val="00C769A0"/>
    <w:rsid w:val="00F7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BFB7B2C4E9A4B45978E3A54CC8A6200">
    <w:name w:val="8BFB7B2C4E9A4B45978E3A54CC8A6200"/>
  </w:style>
  <w:style w:type="paragraph" w:customStyle="1" w:styleId="A23F08A4BEF54581BA96725787A70805">
    <w:name w:val="A23F08A4BEF54581BA96725787A70805"/>
  </w:style>
  <w:style w:type="paragraph" w:customStyle="1" w:styleId="83B7F9B2FDFF433D89A34FBA5B1D13FB">
    <w:name w:val="83B7F9B2FDFF433D89A34FBA5B1D13FB"/>
  </w:style>
  <w:style w:type="paragraph" w:customStyle="1" w:styleId="13ED20B8D23340AB838ACA9BB062DB10">
    <w:name w:val="13ED20B8D23340AB838ACA9BB062DB10"/>
  </w:style>
  <w:style w:type="paragraph" w:customStyle="1" w:styleId="8C48050F4521484AB441359EB604CB2A">
    <w:name w:val="8C48050F4521484AB441359EB604CB2A"/>
  </w:style>
  <w:style w:type="paragraph" w:customStyle="1" w:styleId="8C206ECC32004505957433EC874CE107">
    <w:name w:val="8C206ECC32004505957433EC874CE107"/>
  </w:style>
  <w:style w:type="paragraph" w:customStyle="1" w:styleId="7BE1ADDD5F524C18B2DC0C2E27CBCC6E">
    <w:name w:val="7BE1ADDD5F524C18B2DC0C2E27CBCC6E"/>
  </w:style>
  <w:style w:type="paragraph" w:customStyle="1" w:styleId="666DEB53E973479CA2B59714E34C573E">
    <w:name w:val="666DEB53E973479CA2B59714E34C573E"/>
  </w:style>
  <w:style w:type="paragraph" w:customStyle="1" w:styleId="162F1D3296554AD0A6262C4571D7BE52">
    <w:name w:val="162F1D3296554AD0A6262C4571D7BE52"/>
  </w:style>
  <w:style w:type="paragraph" w:customStyle="1" w:styleId="3660986DB62D4690835812DC7F9FF128">
    <w:name w:val="3660986DB62D4690835812DC7F9FF128"/>
  </w:style>
  <w:style w:type="paragraph" w:customStyle="1" w:styleId="25E6D894993046559718B7ED0A27CA55">
    <w:name w:val="25E6D894993046559718B7ED0A27CA55"/>
  </w:style>
  <w:style w:type="paragraph" w:customStyle="1" w:styleId="F95B227E5A5E4BC5BD9E24F8B55D378C">
    <w:name w:val="F95B227E5A5E4BC5BD9E24F8B55D378C"/>
  </w:style>
  <w:style w:type="paragraph" w:customStyle="1" w:styleId="AD145ECC43454D0B9987966A97E5FAA6">
    <w:name w:val="AD145ECC43454D0B9987966A97E5FAA6"/>
  </w:style>
  <w:style w:type="paragraph" w:customStyle="1" w:styleId="2A22E5A64166493BA33BA9B453166B6C">
    <w:name w:val="2A22E5A64166493BA33BA9B453166B6C"/>
  </w:style>
  <w:style w:type="paragraph" w:customStyle="1" w:styleId="548D05C4E2814A1696E7DA86D78211A3">
    <w:name w:val="548D05C4E2814A1696E7DA86D78211A3"/>
  </w:style>
  <w:style w:type="paragraph" w:customStyle="1" w:styleId="6E7D96535A1E40E9B89B477AC44C351B">
    <w:name w:val="6E7D96535A1E40E9B89B477AC44C351B"/>
  </w:style>
  <w:style w:type="paragraph" w:customStyle="1" w:styleId="73016E506DF64050AAB879BCAC847B7C">
    <w:name w:val="73016E506DF64050AAB879BCAC847B7C"/>
  </w:style>
  <w:style w:type="paragraph" w:customStyle="1" w:styleId="DF11D3A8F02941BEA4786B0D6A4138A9">
    <w:name w:val="DF11D3A8F02941BEA4786B0D6A4138A9"/>
  </w:style>
  <w:style w:type="paragraph" w:customStyle="1" w:styleId="1D44274964D440ABAE846E3FAAEA7A4B">
    <w:name w:val="1D44274964D440ABAE846E3FAAEA7A4B"/>
  </w:style>
  <w:style w:type="paragraph" w:customStyle="1" w:styleId="83F49FBE877E46E1B6625789E6FF3217">
    <w:name w:val="83F49FBE877E46E1B6625789E6FF3217"/>
  </w:style>
  <w:style w:type="paragraph" w:customStyle="1" w:styleId="FB895DBED66746169999EC282AD1C8F2">
    <w:name w:val="FB895DBED66746169999EC282AD1C8F2"/>
  </w:style>
  <w:style w:type="paragraph" w:customStyle="1" w:styleId="9FF6EEE1F6304F4789FDC01B1BCAEAB3">
    <w:name w:val="9FF6EEE1F6304F4789FDC01B1BCAEAB3"/>
  </w:style>
  <w:style w:type="paragraph" w:customStyle="1" w:styleId="256C5D9BC5924EAEB76B291272438292">
    <w:name w:val="256C5D9BC5924EAEB76B291272438292"/>
  </w:style>
  <w:style w:type="paragraph" w:customStyle="1" w:styleId="AC4EB95D4CAA4AA9994A9CA817435D57">
    <w:name w:val="AC4EB95D4CAA4AA9994A9CA817435D57"/>
  </w:style>
  <w:style w:type="paragraph" w:customStyle="1" w:styleId="30521E1465CD4989BE7AED606434376C">
    <w:name w:val="30521E1465CD4989BE7AED606434376C"/>
  </w:style>
  <w:style w:type="paragraph" w:customStyle="1" w:styleId="EC6A9CB4870C4DF3853C45BAF2DDA9D8">
    <w:name w:val="EC6A9CB4870C4DF3853C45BAF2DDA9D8"/>
  </w:style>
  <w:style w:type="paragraph" w:customStyle="1" w:styleId="0E93B8EE9BBA41238063CBA6B5FD30A0">
    <w:name w:val="0E93B8EE9BBA41238063CBA6B5FD30A0"/>
  </w:style>
  <w:style w:type="paragraph" w:customStyle="1" w:styleId="C685377852CB4DB7A9250553C268513C">
    <w:name w:val="C685377852CB4DB7A9250553C268513C"/>
  </w:style>
  <w:style w:type="paragraph" w:customStyle="1" w:styleId="1F3AC78760FB4757B5B66B53A0EABABF">
    <w:name w:val="1F3AC78760FB4757B5B66B53A0EABABF"/>
    <w:rsid w:val="003E3A32"/>
  </w:style>
  <w:style w:type="paragraph" w:customStyle="1" w:styleId="D95605ACBF2A4D35BEAD19E0EF046B38">
    <w:name w:val="D95605ACBF2A4D35BEAD19E0EF046B38"/>
    <w:rsid w:val="003E3A32"/>
  </w:style>
  <w:style w:type="paragraph" w:customStyle="1" w:styleId="0F21448BB2C94A16963C4E0A432CB6DA">
    <w:name w:val="0F21448BB2C94A16963C4E0A432CB6DA"/>
    <w:rsid w:val="003E3A32"/>
  </w:style>
  <w:style w:type="paragraph" w:customStyle="1" w:styleId="EF38D9CEEB144BB3965FA8DACAC33967">
    <w:name w:val="EF38D9CEEB144BB3965FA8DACAC33967"/>
    <w:rsid w:val="003E3A32"/>
  </w:style>
  <w:style w:type="paragraph" w:customStyle="1" w:styleId="DFE4B7646A444527999C942F61614011">
    <w:name w:val="DFE4B7646A444527999C942F61614011"/>
    <w:rsid w:val="003E3A32"/>
  </w:style>
  <w:style w:type="paragraph" w:customStyle="1" w:styleId="D903C1BC97B2414590C63E613E7F3E93">
    <w:name w:val="D903C1BC97B2414590C63E613E7F3E93"/>
    <w:rsid w:val="003E3A32"/>
  </w:style>
  <w:style w:type="paragraph" w:customStyle="1" w:styleId="25998592FD85448FA7EF4B7A43DF47F9">
    <w:name w:val="25998592FD85448FA7EF4B7A43DF47F9"/>
    <w:rsid w:val="003E3A32"/>
  </w:style>
  <w:style w:type="paragraph" w:customStyle="1" w:styleId="3D7FF07520304466A191F13ACDC7F46D">
    <w:name w:val="3D7FF07520304466A191F13ACDC7F46D"/>
    <w:rsid w:val="003E3A32"/>
  </w:style>
  <w:style w:type="paragraph" w:customStyle="1" w:styleId="E423AD0916924E26B9B79396AB27466C">
    <w:name w:val="E423AD0916924E26B9B79396AB27466C"/>
    <w:rsid w:val="003E3A32"/>
  </w:style>
  <w:style w:type="paragraph" w:customStyle="1" w:styleId="5ED270A8B3194B13B1DB12FDCD68EBC8">
    <w:name w:val="5ED270A8B3194B13B1DB12FDCD68EBC8"/>
    <w:rsid w:val="003E3A32"/>
  </w:style>
  <w:style w:type="paragraph" w:customStyle="1" w:styleId="E157CBE87BB8443590219B4F0634350F">
    <w:name w:val="E157CBE87BB8443590219B4F0634350F"/>
    <w:rsid w:val="003E3A32"/>
  </w:style>
  <w:style w:type="paragraph" w:customStyle="1" w:styleId="27816FBFA0F04CA39C81FDFCC589AC48">
    <w:name w:val="27816FBFA0F04CA39C81FDFCC589AC48"/>
    <w:rsid w:val="003E3A32"/>
  </w:style>
  <w:style w:type="paragraph" w:customStyle="1" w:styleId="740F741E180441EDB48BAB2F7E6222D6">
    <w:name w:val="740F741E180441EDB48BAB2F7E6222D6"/>
    <w:rsid w:val="003E3A32"/>
  </w:style>
  <w:style w:type="paragraph" w:customStyle="1" w:styleId="55CA5B214E9544D69B8ADE38D6489241">
    <w:name w:val="55CA5B214E9544D69B8ADE38D6489241"/>
    <w:rsid w:val="003E3A32"/>
  </w:style>
  <w:style w:type="paragraph" w:customStyle="1" w:styleId="F8E4FC610AF742658B93AB9B756AEF02">
    <w:name w:val="F8E4FC610AF742658B93AB9B756AEF02"/>
    <w:rsid w:val="003E3A32"/>
  </w:style>
  <w:style w:type="paragraph" w:customStyle="1" w:styleId="8E836B3DD84E4AB8877B21F46CCFF6DE">
    <w:name w:val="8E836B3DD84E4AB8877B21F46CCFF6DE"/>
    <w:rsid w:val="003E3A32"/>
  </w:style>
  <w:style w:type="paragraph" w:customStyle="1" w:styleId="4C5EA715DD224FFA81B57AB526A53C2D">
    <w:name w:val="4C5EA715DD224FFA81B57AB526A53C2D"/>
    <w:rsid w:val="003E3A32"/>
  </w:style>
  <w:style w:type="paragraph" w:customStyle="1" w:styleId="16B6EC8F275246008A38CE73BC80E62E">
    <w:name w:val="16B6EC8F275246008A38CE73BC80E62E"/>
    <w:rsid w:val="003E3A32"/>
  </w:style>
  <w:style w:type="paragraph" w:customStyle="1" w:styleId="A9EE1FC802A44CD69B59496203037647">
    <w:name w:val="A9EE1FC802A44CD69B59496203037647"/>
    <w:rsid w:val="003E3A32"/>
  </w:style>
  <w:style w:type="paragraph" w:customStyle="1" w:styleId="7EA3A9F40BF04DAAAB0974115A7E2EAE">
    <w:name w:val="7EA3A9F40BF04DAAAB0974115A7E2EAE"/>
    <w:rsid w:val="003E3A32"/>
  </w:style>
  <w:style w:type="paragraph" w:customStyle="1" w:styleId="72484923643C4C31B224C3E446D01922">
    <w:name w:val="72484923643C4C31B224C3E446D01922"/>
    <w:rsid w:val="003E3A32"/>
  </w:style>
  <w:style w:type="paragraph" w:customStyle="1" w:styleId="5E99404BF7EC4060A209B916E6CF621D">
    <w:name w:val="5E99404BF7EC4060A209B916E6CF621D"/>
    <w:rsid w:val="003E3A32"/>
  </w:style>
  <w:style w:type="paragraph" w:customStyle="1" w:styleId="0B03B06A781C4DE095238DBFB342B360">
    <w:name w:val="0B03B06A781C4DE095238DBFB342B360"/>
    <w:rsid w:val="003E3A32"/>
  </w:style>
  <w:style w:type="paragraph" w:customStyle="1" w:styleId="13DAC2F81ABB4AB69F3E84395330A195">
    <w:name w:val="13DAC2F81ABB4AB69F3E84395330A195"/>
    <w:rsid w:val="003E3A32"/>
  </w:style>
  <w:style w:type="paragraph" w:customStyle="1" w:styleId="2E732A72E5614FECA4637A32792279A1">
    <w:name w:val="2E732A72E5614FECA4637A32792279A1"/>
    <w:rsid w:val="003E3A32"/>
  </w:style>
  <w:style w:type="paragraph" w:customStyle="1" w:styleId="74078757DB3740EC9F2C55C81798CC0C">
    <w:name w:val="74078757DB3740EC9F2C55C81798CC0C"/>
    <w:rsid w:val="003E3A32"/>
  </w:style>
  <w:style w:type="paragraph" w:customStyle="1" w:styleId="0087576E5A9D4A8CAE94DC0E61BAA54C">
    <w:name w:val="0087576E5A9D4A8CAE94DC0E61BAA54C"/>
    <w:rsid w:val="003E3A32"/>
  </w:style>
  <w:style w:type="paragraph" w:customStyle="1" w:styleId="0C73E4CD20CC46ADBAD881A8FC0DF4EF">
    <w:name w:val="0C73E4CD20CC46ADBAD881A8FC0DF4EF"/>
    <w:rsid w:val="003E3A32"/>
  </w:style>
  <w:style w:type="paragraph" w:customStyle="1" w:styleId="F54E91A9346B42EA88D6FDC70D6B42B3">
    <w:name w:val="F54E91A9346B42EA88D6FDC70D6B42B3"/>
    <w:rsid w:val="003E3A32"/>
  </w:style>
  <w:style w:type="paragraph" w:customStyle="1" w:styleId="C328052B97C14D8AB79493181FF36864">
    <w:name w:val="C328052B97C14D8AB79493181FF36864"/>
    <w:rsid w:val="003E3A32"/>
  </w:style>
  <w:style w:type="paragraph" w:customStyle="1" w:styleId="930708F3BC7B4E9ABB1FD2C8043AAB75">
    <w:name w:val="930708F3BC7B4E9ABB1FD2C8043AAB75"/>
    <w:rsid w:val="003E3A32"/>
  </w:style>
  <w:style w:type="paragraph" w:customStyle="1" w:styleId="7684387CFBB04746B6852A6658FD86BF">
    <w:name w:val="7684387CFBB04746B6852A6658FD86BF"/>
    <w:rsid w:val="003E3A32"/>
  </w:style>
  <w:style w:type="paragraph" w:customStyle="1" w:styleId="4AD998F00FD54478900E387628A08B02">
    <w:name w:val="4AD998F00FD54478900E387628A08B02"/>
    <w:rsid w:val="003E3A32"/>
  </w:style>
  <w:style w:type="paragraph" w:customStyle="1" w:styleId="D414415B0AE3493DB9F894D6C97ACFE0">
    <w:name w:val="D414415B0AE3493DB9F894D6C97ACFE0"/>
    <w:rsid w:val="003E3A32"/>
  </w:style>
  <w:style w:type="paragraph" w:customStyle="1" w:styleId="FE423C30037C48B58334E1331DC660B6">
    <w:name w:val="FE423C30037C48B58334E1331DC660B6"/>
    <w:rsid w:val="003E3A32"/>
  </w:style>
  <w:style w:type="paragraph" w:customStyle="1" w:styleId="10C5763F9E644D9B841CE3F2FB2CD7F6">
    <w:name w:val="10C5763F9E644D9B841CE3F2FB2CD7F6"/>
    <w:rsid w:val="003E3A32"/>
  </w:style>
  <w:style w:type="paragraph" w:customStyle="1" w:styleId="496460BC0E7F43539F81F3B53301D0ED">
    <w:name w:val="496460BC0E7F43539F81F3B53301D0ED"/>
    <w:rsid w:val="003E3A32"/>
  </w:style>
  <w:style w:type="paragraph" w:customStyle="1" w:styleId="F82644B5613A49F1ADC4DA7514804AEB">
    <w:name w:val="F82644B5613A49F1ADC4DA7514804AEB"/>
    <w:rsid w:val="003E3A32"/>
  </w:style>
  <w:style w:type="paragraph" w:customStyle="1" w:styleId="5241031F664A4C76A893685BEF7426D5">
    <w:name w:val="5241031F664A4C76A893685BEF7426D5"/>
    <w:rsid w:val="003E3A32"/>
  </w:style>
  <w:style w:type="paragraph" w:customStyle="1" w:styleId="94446D32260C465FB57DB85D962BD9F0">
    <w:name w:val="94446D32260C465FB57DB85D962BD9F0"/>
    <w:rsid w:val="003E3A32"/>
  </w:style>
  <w:style w:type="paragraph" w:customStyle="1" w:styleId="4F643630953B41359B38B20BA976CA62">
    <w:name w:val="4F643630953B41359B38B20BA976CA62"/>
    <w:rsid w:val="003E3A3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BFB7B2C4E9A4B45978E3A54CC8A6200">
    <w:name w:val="8BFB7B2C4E9A4B45978E3A54CC8A6200"/>
  </w:style>
  <w:style w:type="paragraph" w:customStyle="1" w:styleId="A23F08A4BEF54581BA96725787A70805">
    <w:name w:val="A23F08A4BEF54581BA96725787A70805"/>
  </w:style>
  <w:style w:type="paragraph" w:customStyle="1" w:styleId="83B7F9B2FDFF433D89A34FBA5B1D13FB">
    <w:name w:val="83B7F9B2FDFF433D89A34FBA5B1D13FB"/>
  </w:style>
  <w:style w:type="paragraph" w:customStyle="1" w:styleId="13ED20B8D23340AB838ACA9BB062DB10">
    <w:name w:val="13ED20B8D23340AB838ACA9BB062DB10"/>
  </w:style>
  <w:style w:type="paragraph" w:customStyle="1" w:styleId="8C48050F4521484AB441359EB604CB2A">
    <w:name w:val="8C48050F4521484AB441359EB604CB2A"/>
  </w:style>
  <w:style w:type="paragraph" w:customStyle="1" w:styleId="8C206ECC32004505957433EC874CE107">
    <w:name w:val="8C206ECC32004505957433EC874CE107"/>
  </w:style>
  <w:style w:type="paragraph" w:customStyle="1" w:styleId="7BE1ADDD5F524C18B2DC0C2E27CBCC6E">
    <w:name w:val="7BE1ADDD5F524C18B2DC0C2E27CBCC6E"/>
  </w:style>
  <w:style w:type="paragraph" w:customStyle="1" w:styleId="666DEB53E973479CA2B59714E34C573E">
    <w:name w:val="666DEB53E973479CA2B59714E34C573E"/>
  </w:style>
  <w:style w:type="paragraph" w:customStyle="1" w:styleId="162F1D3296554AD0A6262C4571D7BE52">
    <w:name w:val="162F1D3296554AD0A6262C4571D7BE52"/>
  </w:style>
  <w:style w:type="paragraph" w:customStyle="1" w:styleId="3660986DB62D4690835812DC7F9FF128">
    <w:name w:val="3660986DB62D4690835812DC7F9FF128"/>
  </w:style>
  <w:style w:type="paragraph" w:customStyle="1" w:styleId="25E6D894993046559718B7ED0A27CA55">
    <w:name w:val="25E6D894993046559718B7ED0A27CA55"/>
  </w:style>
  <w:style w:type="paragraph" w:customStyle="1" w:styleId="F95B227E5A5E4BC5BD9E24F8B55D378C">
    <w:name w:val="F95B227E5A5E4BC5BD9E24F8B55D378C"/>
  </w:style>
  <w:style w:type="paragraph" w:customStyle="1" w:styleId="AD145ECC43454D0B9987966A97E5FAA6">
    <w:name w:val="AD145ECC43454D0B9987966A97E5FAA6"/>
  </w:style>
  <w:style w:type="paragraph" w:customStyle="1" w:styleId="2A22E5A64166493BA33BA9B453166B6C">
    <w:name w:val="2A22E5A64166493BA33BA9B453166B6C"/>
  </w:style>
  <w:style w:type="paragraph" w:customStyle="1" w:styleId="548D05C4E2814A1696E7DA86D78211A3">
    <w:name w:val="548D05C4E2814A1696E7DA86D78211A3"/>
  </w:style>
  <w:style w:type="paragraph" w:customStyle="1" w:styleId="6E7D96535A1E40E9B89B477AC44C351B">
    <w:name w:val="6E7D96535A1E40E9B89B477AC44C351B"/>
  </w:style>
  <w:style w:type="paragraph" w:customStyle="1" w:styleId="73016E506DF64050AAB879BCAC847B7C">
    <w:name w:val="73016E506DF64050AAB879BCAC847B7C"/>
  </w:style>
  <w:style w:type="paragraph" w:customStyle="1" w:styleId="DF11D3A8F02941BEA4786B0D6A4138A9">
    <w:name w:val="DF11D3A8F02941BEA4786B0D6A4138A9"/>
  </w:style>
  <w:style w:type="paragraph" w:customStyle="1" w:styleId="1D44274964D440ABAE846E3FAAEA7A4B">
    <w:name w:val="1D44274964D440ABAE846E3FAAEA7A4B"/>
  </w:style>
  <w:style w:type="paragraph" w:customStyle="1" w:styleId="83F49FBE877E46E1B6625789E6FF3217">
    <w:name w:val="83F49FBE877E46E1B6625789E6FF3217"/>
  </w:style>
  <w:style w:type="paragraph" w:customStyle="1" w:styleId="FB895DBED66746169999EC282AD1C8F2">
    <w:name w:val="FB895DBED66746169999EC282AD1C8F2"/>
  </w:style>
  <w:style w:type="paragraph" w:customStyle="1" w:styleId="9FF6EEE1F6304F4789FDC01B1BCAEAB3">
    <w:name w:val="9FF6EEE1F6304F4789FDC01B1BCAEAB3"/>
  </w:style>
  <w:style w:type="paragraph" w:customStyle="1" w:styleId="256C5D9BC5924EAEB76B291272438292">
    <w:name w:val="256C5D9BC5924EAEB76B291272438292"/>
  </w:style>
  <w:style w:type="paragraph" w:customStyle="1" w:styleId="AC4EB95D4CAA4AA9994A9CA817435D57">
    <w:name w:val="AC4EB95D4CAA4AA9994A9CA817435D57"/>
  </w:style>
  <w:style w:type="paragraph" w:customStyle="1" w:styleId="30521E1465CD4989BE7AED606434376C">
    <w:name w:val="30521E1465CD4989BE7AED606434376C"/>
  </w:style>
  <w:style w:type="paragraph" w:customStyle="1" w:styleId="EC6A9CB4870C4DF3853C45BAF2DDA9D8">
    <w:name w:val="EC6A9CB4870C4DF3853C45BAF2DDA9D8"/>
  </w:style>
  <w:style w:type="paragraph" w:customStyle="1" w:styleId="0E93B8EE9BBA41238063CBA6B5FD30A0">
    <w:name w:val="0E93B8EE9BBA41238063CBA6B5FD30A0"/>
  </w:style>
  <w:style w:type="paragraph" w:customStyle="1" w:styleId="C685377852CB4DB7A9250553C268513C">
    <w:name w:val="C685377852CB4DB7A9250553C268513C"/>
  </w:style>
  <w:style w:type="paragraph" w:customStyle="1" w:styleId="1F3AC78760FB4757B5B66B53A0EABABF">
    <w:name w:val="1F3AC78760FB4757B5B66B53A0EABABF"/>
    <w:rsid w:val="003E3A32"/>
  </w:style>
  <w:style w:type="paragraph" w:customStyle="1" w:styleId="D95605ACBF2A4D35BEAD19E0EF046B38">
    <w:name w:val="D95605ACBF2A4D35BEAD19E0EF046B38"/>
    <w:rsid w:val="003E3A32"/>
  </w:style>
  <w:style w:type="paragraph" w:customStyle="1" w:styleId="0F21448BB2C94A16963C4E0A432CB6DA">
    <w:name w:val="0F21448BB2C94A16963C4E0A432CB6DA"/>
    <w:rsid w:val="003E3A32"/>
  </w:style>
  <w:style w:type="paragraph" w:customStyle="1" w:styleId="EF38D9CEEB144BB3965FA8DACAC33967">
    <w:name w:val="EF38D9CEEB144BB3965FA8DACAC33967"/>
    <w:rsid w:val="003E3A32"/>
  </w:style>
  <w:style w:type="paragraph" w:customStyle="1" w:styleId="DFE4B7646A444527999C942F61614011">
    <w:name w:val="DFE4B7646A444527999C942F61614011"/>
    <w:rsid w:val="003E3A32"/>
  </w:style>
  <w:style w:type="paragraph" w:customStyle="1" w:styleId="D903C1BC97B2414590C63E613E7F3E93">
    <w:name w:val="D903C1BC97B2414590C63E613E7F3E93"/>
    <w:rsid w:val="003E3A32"/>
  </w:style>
  <w:style w:type="paragraph" w:customStyle="1" w:styleId="25998592FD85448FA7EF4B7A43DF47F9">
    <w:name w:val="25998592FD85448FA7EF4B7A43DF47F9"/>
    <w:rsid w:val="003E3A32"/>
  </w:style>
  <w:style w:type="paragraph" w:customStyle="1" w:styleId="3D7FF07520304466A191F13ACDC7F46D">
    <w:name w:val="3D7FF07520304466A191F13ACDC7F46D"/>
    <w:rsid w:val="003E3A32"/>
  </w:style>
  <w:style w:type="paragraph" w:customStyle="1" w:styleId="E423AD0916924E26B9B79396AB27466C">
    <w:name w:val="E423AD0916924E26B9B79396AB27466C"/>
    <w:rsid w:val="003E3A32"/>
  </w:style>
  <w:style w:type="paragraph" w:customStyle="1" w:styleId="5ED270A8B3194B13B1DB12FDCD68EBC8">
    <w:name w:val="5ED270A8B3194B13B1DB12FDCD68EBC8"/>
    <w:rsid w:val="003E3A32"/>
  </w:style>
  <w:style w:type="paragraph" w:customStyle="1" w:styleId="E157CBE87BB8443590219B4F0634350F">
    <w:name w:val="E157CBE87BB8443590219B4F0634350F"/>
    <w:rsid w:val="003E3A32"/>
  </w:style>
  <w:style w:type="paragraph" w:customStyle="1" w:styleId="27816FBFA0F04CA39C81FDFCC589AC48">
    <w:name w:val="27816FBFA0F04CA39C81FDFCC589AC48"/>
    <w:rsid w:val="003E3A32"/>
  </w:style>
  <w:style w:type="paragraph" w:customStyle="1" w:styleId="740F741E180441EDB48BAB2F7E6222D6">
    <w:name w:val="740F741E180441EDB48BAB2F7E6222D6"/>
    <w:rsid w:val="003E3A32"/>
  </w:style>
  <w:style w:type="paragraph" w:customStyle="1" w:styleId="55CA5B214E9544D69B8ADE38D6489241">
    <w:name w:val="55CA5B214E9544D69B8ADE38D6489241"/>
    <w:rsid w:val="003E3A32"/>
  </w:style>
  <w:style w:type="paragraph" w:customStyle="1" w:styleId="F8E4FC610AF742658B93AB9B756AEF02">
    <w:name w:val="F8E4FC610AF742658B93AB9B756AEF02"/>
    <w:rsid w:val="003E3A32"/>
  </w:style>
  <w:style w:type="paragraph" w:customStyle="1" w:styleId="8E836B3DD84E4AB8877B21F46CCFF6DE">
    <w:name w:val="8E836B3DD84E4AB8877B21F46CCFF6DE"/>
    <w:rsid w:val="003E3A32"/>
  </w:style>
  <w:style w:type="paragraph" w:customStyle="1" w:styleId="4C5EA715DD224FFA81B57AB526A53C2D">
    <w:name w:val="4C5EA715DD224FFA81B57AB526A53C2D"/>
    <w:rsid w:val="003E3A32"/>
  </w:style>
  <w:style w:type="paragraph" w:customStyle="1" w:styleId="16B6EC8F275246008A38CE73BC80E62E">
    <w:name w:val="16B6EC8F275246008A38CE73BC80E62E"/>
    <w:rsid w:val="003E3A32"/>
  </w:style>
  <w:style w:type="paragraph" w:customStyle="1" w:styleId="A9EE1FC802A44CD69B59496203037647">
    <w:name w:val="A9EE1FC802A44CD69B59496203037647"/>
    <w:rsid w:val="003E3A32"/>
  </w:style>
  <w:style w:type="paragraph" w:customStyle="1" w:styleId="7EA3A9F40BF04DAAAB0974115A7E2EAE">
    <w:name w:val="7EA3A9F40BF04DAAAB0974115A7E2EAE"/>
    <w:rsid w:val="003E3A32"/>
  </w:style>
  <w:style w:type="paragraph" w:customStyle="1" w:styleId="72484923643C4C31B224C3E446D01922">
    <w:name w:val="72484923643C4C31B224C3E446D01922"/>
    <w:rsid w:val="003E3A32"/>
  </w:style>
  <w:style w:type="paragraph" w:customStyle="1" w:styleId="5E99404BF7EC4060A209B916E6CF621D">
    <w:name w:val="5E99404BF7EC4060A209B916E6CF621D"/>
    <w:rsid w:val="003E3A32"/>
  </w:style>
  <w:style w:type="paragraph" w:customStyle="1" w:styleId="0B03B06A781C4DE095238DBFB342B360">
    <w:name w:val="0B03B06A781C4DE095238DBFB342B360"/>
    <w:rsid w:val="003E3A32"/>
  </w:style>
  <w:style w:type="paragraph" w:customStyle="1" w:styleId="13DAC2F81ABB4AB69F3E84395330A195">
    <w:name w:val="13DAC2F81ABB4AB69F3E84395330A195"/>
    <w:rsid w:val="003E3A32"/>
  </w:style>
  <w:style w:type="paragraph" w:customStyle="1" w:styleId="2E732A72E5614FECA4637A32792279A1">
    <w:name w:val="2E732A72E5614FECA4637A32792279A1"/>
    <w:rsid w:val="003E3A32"/>
  </w:style>
  <w:style w:type="paragraph" w:customStyle="1" w:styleId="74078757DB3740EC9F2C55C81798CC0C">
    <w:name w:val="74078757DB3740EC9F2C55C81798CC0C"/>
    <w:rsid w:val="003E3A32"/>
  </w:style>
  <w:style w:type="paragraph" w:customStyle="1" w:styleId="0087576E5A9D4A8CAE94DC0E61BAA54C">
    <w:name w:val="0087576E5A9D4A8CAE94DC0E61BAA54C"/>
    <w:rsid w:val="003E3A32"/>
  </w:style>
  <w:style w:type="paragraph" w:customStyle="1" w:styleId="0C73E4CD20CC46ADBAD881A8FC0DF4EF">
    <w:name w:val="0C73E4CD20CC46ADBAD881A8FC0DF4EF"/>
    <w:rsid w:val="003E3A32"/>
  </w:style>
  <w:style w:type="paragraph" w:customStyle="1" w:styleId="F54E91A9346B42EA88D6FDC70D6B42B3">
    <w:name w:val="F54E91A9346B42EA88D6FDC70D6B42B3"/>
    <w:rsid w:val="003E3A32"/>
  </w:style>
  <w:style w:type="paragraph" w:customStyle="1" w:styleId="C328052B97C14D8AB79493181FF36864">
    <w:name w:val="C328052B97C14D8AB79493181FF36864"/>
    <w:rsid w:val="003E3A32"/>
  </w:style>
  <w:style w:type="paragraph" w:customStyle="1" w:styleId="930708F3BC7B4E9ABB1FD2C8043AAB75">
    <w:name w:val="930708F3BC7B4E9ABB1FD2C8043AAB75"/>
    <w:rsid w:val="003E3A32"/>
  </w:style>
  <w:style w:type="paragraph" w:customStyle="1" w:styleId="7684387CFBB04746B6852A6658FD86BF">
    <w:name w:val="7684387CFBB04746B6852A6658FD86BF"/>
    <w:rsid w:val="003E3A32"/>
  </w:style>
  <w:style w:type="paragraph" w:customStyle="1" w:styleId="4AD998F00FD54478900E387628A08B02">
    <w:name w:val="4AD998F00FD54478900E387628A08B02"/>
    <w:rsid w:val="003E3A32"/>
  </w:style>
  <w:style w:type="paragraph" w:customStyle="1" w:styleId="D414415B0AE3493DB9F894D6C97ACFE0">
    <w:name w:val="D414415B0AE3493DB9F894D6C97ACFE0"/>
    <w:rsid w:val="003E3A32"/>
  </w:style>
  <w:style w:type="paragraph" w:customStyle="1" w:styleId="FE423C30037C48B58334E1331DC660B6">
    <w:name w:val="FE423C30037C48B58334E1331DC660B6"/>
    <w:rsid w:val="003E3A32"/>
  </w:style>
  <w:style w:type="paragraph" w:customStyle="1" w:styleId="10C5763F9E644D9B841CE3F2FB2CD7F6">
    <w:name w:val="10C5763F9E644D9B841CE3F2FB2CD7F6"/>
    <w:rsid w:val="003E3A32"/>
  </w:style>
  <w:style w:type="paragraph" w:customStyle="1" w:styleId="496460BC0E7F43539F81F3B53301D0ED">
    <w:name w:val="496460BC0E7F43539F81F3B53301D0ED"/>
    <w:rsid w:val="003E3A32"/>
  </w:style>
  <w:style w:type="paragraph" w:customStyle="1" w:styleId="F82644B5613A49F1ADC4DA7514804AEB">
    <w:name w:val="F82644B5613A49F1ADC4DA7514804AEB"/>
    <w:rsid w:val="003E3A32"/>
  </w:style>
  <w:style w:type="paragraph" w:customStyle="1" w:styleId="5241031F664A4C76A893685BEF7426D5">
    <w:name w:val="5241031F664A4C76A893685BEF7426D5"/>
    <w:rsid w:val="003E3A32"/>
  </w:style>
  <w:style w:type="paragraph" w:customStyle="1" w:styleId="94446D32260C465FB57DB85D962BD9F0">
    <w:name w:val="94446D32260C465FB57DB85D962BD9F0"/>
    <w:rsid w:val="003E3A32"/>
  </w:style>
  <w:style w:type="paragraph" w:customStyle="1" w:styleId="4F643630953B41359B38B20BA976CA62">
    <w:name w:val="4F643630953B41359B38B20BA976CA62"/>
    <w:rsid w:val="003E3A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Headshot resume</Template>
  <TotalTime>0</TotalTime>
  <Pages>2</Pages>
  <Words>275</Words>
  <Characters>1574</Characters>
  <Application>Microsoft Office Word</Application>
  <DocSecurity>0</DocSecurity>
  <Lines>13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2021-09-15T13:20:00Z</dcterms:created>
  <dcterms:modified xsi:type="dcterms:W3CDTF">2021-09-24T19:54:00Z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