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11B6" w:rsidRDefault="00AE2ABD" w:rsidP="00CE4F8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C96D58" wp14:editId="1E74B697">
                <wp:simplePos x="0" y="0"/>
                <wp:positionH relativeFrom="column">
                  <wp:posOffset>5278755</wp:posOffset>
                </wp:positionH>
                <wp:positionV relativeFrom="paragraph">
                  <wp:posOffset>-793115</wp:posOffset>
                </wp:positionV>
                <wp:extent cx="1571625" cy="17526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24226" w:rsidRPr="00066AD0" w:rsidRDefault="00F97FBC" w:rsidP="00AE2AB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5745B0D6" wp14:editId="279DF5F5">
                                  <wp:extent cx="1319530" cy="1578634"/>
                                  <wp:effectExtent l="0" t="0" r="0" b="2540"/>
                                  <wp:docPr id="8" name="صورة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2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8536" cy="16013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6D5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15.65pt;margin-top:-62.45pt;width:123.75pt;height:1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" fillcolor="white [3201]" strokeweight=".5pt">
                <v:textbox>
                  <w:txbxContent>
                    <w:p w:rsidR="00F24226" w:rsidRPr="00066AD0" w:rsidRDefault="00F97FBC" w:rsidP="00AE2ABD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5745B0D6" wp14:editId="279DF5F5">
                            <wp:extent cx="1319530" cy="1578634"/>
                            <wp:effectExtent l="0" t="0" r="0" b="2540"/>
                            <wp:docPr id="8" name="صورة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2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8536" cy="16013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1C7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15D1E8" wp14:editId="6D22A2B8">
                <wp:simplePos x="0" y="0"/>
                <wp:positionH relativeFrom="column">
                  <wp:posOffset>-302895</wp:posOffset>
                </wp:positionH>
                <wp:positionV relativeFrom="page">
                  <wp:posOffset>447675</wp:posOffset>
                </wp:positionV>
                <wp:extent cx="4733925" cy="90424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904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7FBC" w:rsidRPr="00F97FBC" w:rsidRDefault="00F97FBC" w:rsidP="00F97FBC">
                            <w:pPr>
                              <w:pStyle w:val="HTML"/>
                              <w:shd w:val="clear" w:color="auto" w:fill="F8F9FA"/>
                              <w:spacing w:line="540" w:lineRule="atLeast"/>
                              <w:rPr>
                                <w:rFonts w:asciiTheme="minorBidi" w:hAnsiTheme="minorBidi" w:cstheme="minorBidi"/>
                                <w:color w:val="202124"/>
                                <w:sz w:val="30"/>
                                <w:szCs w:val="30"/>
                              </w:rPr>
                            </w:pPr>
                            <w:r w:rsidRPr="00F97FBC">
                              <w:rPr>
                                <w:rFonts w:asciiTheme="minorBidi" w:hAnsiTheme="minorBidi" w:cstheme="minorBidi"/>
                                <w:color w:val="202124"/>
                                <w:sz w:val="30"/>
                                <w:szCs w:val="30"/>
                                <w:lang w:val="en"/>
                              </w:rPr>
                              <w:t xml:space="preserve">Assistant Lecturer </w:t>
                            </w:r>
                            <w:r w:rsidR="00D61C78" w:rsidRPr="00F97FBC">
                              <w:rPr>
                                <w:rFonts w:asciiTheme="minorBidi" w:hAnsiTheme="minorBidi" w:cstheme="minorBidi"/>
                                <w:color w:val="202124"/>
                                <w:sz w:val="30"/>
                                <w:szCs w:val="30"/>
                                <w:lang w:val="en"/>
                              </w:rPr>
                              <w:t>Mohammed</w:t>
                            </w:r>
                            <w:r w:rsidR="00D61C78" w:rsidRPr="00F97FBC">
                              <w:rPr>
                                <w:rFonts w:asciiTheme="minorBidi" w:hAnsiTheme="minorBidi" w:cstheme="minorBidi"/>
                                <w:outline/>
                                <w:color w:val="FF7707" w:themeColor="accent2"/>
                                <w:sz w:val="8"/>
                                <w:szCs w:val="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F97FBC">
                              <w:rPr>
                                <w:rFonts w:asciiTheme="minorBidi" w:hAnsiTheme="minorBidi" w:cstheme="minorBidi"/>
                                <w:color w:val="202124"/>
                                <w:sz w:val="30"/>
                                <w:szCs w:val="30"/>
                                <w:lang w:val="en"/>
                              </w:rPr>
                              <w:t>ail</w:t>
                            </w:r>
                            <w:r w:rsidRPr="00F97FBC">
                              <w:rPr>
                                <w:rFonts w:asciiTheme="minorBidi" w:hAnsiTheme="minorBidi" w:cstheme="minorBidi"/>
                                <w:smallCaps/>
                                <w:outline/>
                                <w:color w:val="FF7707" w:themeColor="accent2"/>
                                <w:sz w:val="8"/>
                                <w:szCs w:val="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F97FBC">
                              <w:rPr>
                                <w:rFonts w:asciiTheme="minorBidi" w:hAnsiTheme="minorBidi" w:cstheme="minorBidi"/>
                                <w:color w:val="202124"/>
                                <w:sz w:val="30"/>
                                <w:szCs w:val="30"/>
                                <w:lang w:val="en"/>
                              </w:rPr>
                              <w:t>Shehab</w:t>
                            </w:r>
                            <w:proofErr w:type="spellEnd"/>
                          </w:p>
                          <w:p w:rsidR="00DD07E6" w:rsidRPr="00124910" w:rsidRDefault="00DD07E6" w:rsidP="00D61C78">
                            <w:pPr>
                              <w:rPr>
                                <w:rFonts w:ascii="Bodoni MT" w:eastAsia="Arial Unicode MS" w:hAnsi="Bodoni MT" w:cs="Arial Unicode MS"/>
                                <w:b/>
                                <w:i/>
                                <w:iCs/>
                                <w:sz w:val="32"/>
                                <w:szCs w:val="3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5D1E8" id="Text Box 13" o:spid="_x0000_s1027" type="#_x0000_t202" style="position:absolute;margin-left:-23.85pt;margin-top:35.25pt;width:372.75pt;height:7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" filled="f" stroked="f" strokeweight=".5pt">
                <v:textbox>
                  <w:txbxContent>
                    <w:p w:rsidR="00F97FBC" w:rsidRPr="00F97FBC" w:rsidRDefault="00F97FBC" w:rsidP="00F97FBC">
                      <w:pPr>
                        <w:pStyle w:val="HTML"/>
                        <w:shd w:val="clear" w:color="auto" w:fill="F8F9FA"/>
                        <w:spacing w:line="540" w:lineRule="atLeast"/>
                        <w:rPr>
                          <w:rFonts w:asciiTheme="minorBidi" w:hAnsiTheme="minorBidi" w:cstheme="minorBidi"/>
                          <w:color w:val="202124"/>
                          <w:sz w:val="30"/>
                          <w:szCs w:val="30"/>
                        </w:rPr>
                      </w:pPr>
                      <w:r w:rsidRPr="00F97FBC">
                        <w:rPr>
                          <w:rFonts w:asciiTheme="minorBidi" w:hAnsiTheme="minorBidi" w:cstheme="minorBidi"/>
                          <w:color w:val="202124"/>
                          <w:sz w:val="30"/>
                          <w:szCs w:val="30"/>
                          <w:lang w:val="en"/>
                        </w:rPr>
                        <w:t xml:space="preserve">Assistant Lecturer </w:t>
                      </w:r>
                      <w:r w:rsidR="00D61C78" w:rsidRPr="00F97FBC">
                        <w:rPr>
                          <w:rFonts w:asciiTheme="minorBidi" w:hAnsiTheme="minorBidi" w:cstheme="minorBidi"/>
                          <w:color w:val="202124"/>
                          <w:sz w:val="30"/>
                          <w:szCs w:val="30"/>
                          <w:lang w:val="en"/>
                        </w:rPr>
                        <w:t>Mohammed</w:t>
                      </w:r>
                      <w:r w:rsidR="00D61C78" w:rsidRPr="00F97FBC">
                        <w:rPr>
                          <w:rFonts w:asciiTheme="minorBidi" w:hAnsiTheme="minorBidi" w:cstheme="minorBidi"/>
                          <w:outline/>
                          <w:color w:val="FF7707" w:themeColor="accent2"/>
                          <w:sz w:val="8"/>
                          <w:szCs w:val="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F97FBC">
                        <w:rPr>
                          <w:rFonts w:asciiTheme="minorBidi" w:hAnsiTheme="minorBidi" w:cstheme="minorBidi"/>
                          <w:color w:val="202124"/>
                          <w:sz w:val="30"/>
                          <w:szCs w:val="30"/>
                          <w:lang w:val="en"/>
                        </w:rPr>
                        <w:t>ail</w:t>
                      </w:r>
                      <w:r w:rsidRPr="00F97FBC">
                        <w:rPr>
                          <w:rFonts w:asciiTheme="minorBidi" w:hAnsiTheme="minorBidi" w:cstheme="minorBidi"/>
                          <w:smallCaps/>
                          <w:outline/>
                          <w:color w:val="FF7707" w:themeColor="accent2"/>
                          <w:sz w:val="8"/>
                          <w:szCs w:val="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Pr="00F97FBC">
                        <w:rPr>
                          <w:rFonts w:asciiTheme="minorBidi" w:hAnsiTheme="minorBidi" w:cstheme="minorBidi"/>
                          <w:color w:val="202124"/>
                          <w:sz w:val="30"/>
                          <w:szCs w:val="30"/>
                          <w:lang w:val="en"/>
                        </w:rPr>
                        <w:t>Shehab</w:t>
                      </w:r>
                      <w:proofErr w:type="spellEnd"/>
                    </w:p>
                    <w:p w:rsidR="00DD07E6" w:rsidRPr="00124910" w:rsidRDefault="00DD07E6" w:rsidP="00D61C78">
                      <w:pPr>
                        <w:rPr>
                          <w:rFonts w:ascii="Bodoni MT" w:eastAsia="Arial Unicode MS" w:hAnsi="Bodoni MT" w:cs="Arial Unicode MS"/>
                          <w:b/>
                          <w:i/>
                          <w:iCs/>
                          <w:sz w:val="32"/>
                          <w:szCs w:val="3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6D11B6" w:rsidRPr="00860106" w:rsidRDefault="006D11B6" w:rsidP="00860106">
      <w:pPr>
        <w:pStyle w:val="Style"/>
        <w:shd w:val="clear" w:color="auto" w:fill="BFBFBF" w:themeFill="background1" w:themeFillShade="BF"/>
        <w:spacing w:line="307" w:lineRule="exact"/>
        <w:rPr>
          <w:sz w:val="28"/>
          <w:szCs w:val="28"/>
        </w:rPr>
      </w:pPr>
      <w:r w:rsidRPr="00860106">
        <w:rPr>
          <w:b/>
          <w:bCs/>
          <w:w w:val="112"/>
          <w:sz w:val="28"/>
          <w:szCs w:val="28"/>
          <w:u w:val="single"/>
        </w:rPr>
        <w:t>Education</w:t>
      </w:r>
      <w:r w:rsidRPr="00860106">
        <w:rPr>
          <w:sz w:val="28"/>
          <w:szCs w:val="28"/>
        </w:rPr>
        <w:t xml:space="preserve"> </w:t>
      </w:r>
    </w:p>
    <w:p w:rsidR="006D11B6" w:rsidRDefault="006D11B6" w:rsidP="006D11B6">
      <w:pPr>
        <w:pStyle w:val="Style"/>
        <w:tabs>
          <w:tab w:val="left" w:pos="2246"/>
          <w:tab w:val="left" w:pos="4488"/>
          <w:tab w:val="left" w:pos="7233"/>
        </w:tabs>
        <w:spacing w:line="259" w:lineRule="exact"/>
        <w:ind w:right="126"/>
      </w:pPr>
    </w:p>
    <w:p w:rsidR="006D11B6" w:rsidRDefault="00F97FBC" w:rsidP="003A0685">
      <w:pPr>
        <w:pStyle w:val="Style"/>
        <w:spacing w:before="43" w:line="225" w:lineRule="exact"/>
        <w:ind w:right="1156"/>
        <w:rPr>
          <w:b/>
          <w:bCs/>
        </w:rPr>
      </w:pPr>
      <w:r>
        <w:rPr>
          <w:rFonts w:hint="cs"/>
          <w:rtl/>
        </w:rPr>
        <w:t>2020-2021</w:t>
      </w:r>
      <w:r w:rsidR="006D11B6">
        <w:tab/>
      </w:r>
      <w:r w:rsidR="003A0685">
        <w:t xml:space="preserve">Master. </w:t>
      </w:r>
    </w:p>
    <w:tbl>
      <w:tblPr>
        <w:tblStyle w:val="ab"/>
        <w:tblpPr w:leftFromText="180" w:rightFromText="180" w:vertAnchor="page" w:horzAnchor="page" w:tblpX="8431" w:tblpY="4381"/>
        <w:tblW w:w="218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3322"/>
      </w:tblGrid>
      <w:tr w:rsidR="0028368A" w:rsidRPr="002E4AFC" w:rsidTr="00F97FBC">
        <w:trPr>
          <w:trHeight w:val="641"/>
        </w:trPr>
        <w:tc>
          <w:tcPr>
            <w:tcW w:w="3321" w:type="dxa"/>
          </w:tcPr>
          <w:p w:rsidR="0028368A" w:rsidRPr="002E4AFC" w:rsidRDefault="0028368A" w:rsidP="00BF3A49">
            <w:pPr>
              <w:pStyle w:val="2"/>
              <w:outlineLvl w:val="1"/>
            </w:pPr>
            <w:r w:rsidRPr="002E4AFC">
              <w:t>Contact</w:t>
            </w:r>
          </w:p>
        </w:tc>
      </w:tr>
      <w:tr w:rsidR="0028368A" w:rsidRPr="002E4AFC" w:rsidTr="00F97FBC">
        <w:trPr>
          <w:trHeight w:val="641"/>
        </w:trPr>
        <w:tc>
          <w:tcPr>
            <w:tcW w:w="3321" w:type="dxa"/>
          </w:tcPr>
          <w:p w:rsidR="0028368A" w:rsidRPr="002E4AFC" w:rsidRDefault="0028368A" w:rsidP="00BF3A49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6F10ACB1" wp14:editId="6DBDFE28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-93572</wp:posOffset>
                      </wp:positionV>
                      <wp:extent cx="154940" cy="201930"/>
                      <wp:effectExtent l="0" t="0" r="0" b="1270"/>
                      <wp:wrapNone/>
                      <wp:docPr id="208" name="Shape" descr="GPS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2019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780" y="0"/>
                                      <a:pt x="0" y="3668"/>
                                      <a:pt x="0" y="8287"/>
                                    </a:cubicBezTo>
                                    <a:cubicBezTo>
                                      <a:pt x="0" y="12906"/>
                                      <a:pt x="10800" y="21600"/>
                                      <a:pt x="10800" y="21600"/>
                                    </a:cubicBezTo>
                                    <a:cubicBezTo>
                                      <a:pt x="10800" y="21600"/>
                                      <a:pt x="21600" y="12906"/>
                                      <a:pt x="21600" y="8287"/>
                                    </a:cubicBezTo>
                                    <a:cubicBezTo>
                                      <a:pt x="21600" y="3668"/>
                                      <a:pt x="16820" y="0"/>
                                      <a:pt x="10800" y="0"/>
                                    </a:cubicBezTo>
                                    <a:close/>
                                    <a:moveTo>
                                      <a:pt x="10800" y="11819"/>
                                    </a:moveTo>
                                    <a:cubicBezTo>
                                      <a:pt x="8144" y="11819"/>
                                      <a:pt x="5843" y="10189"/>
                                      <a:pt x="5843" y="8015"/>
                                    </a:cubicBezTo>
                                    <a:cubicBezTo>
                                      <a:pt x="5843" y="5977"/>
                                      <a:pt x="7967" y="4211"/>
                                      <a:pt x="10800" y="4211"/>
                                    </a:cubicBezTo>
                                    <a:cubicBezTo>
                                      <a:pt x="13456" y="4211"/>
                                      <a:pt x="15757" y="5841"/>
                                      <a:pt x="15757" y="8015"/>
                                    </a:cubicBezTo>
                                    <a:cubicBezTo>
                                      <a:pt x="15757" y="10053"/>
                                      <a:pt x="13456" y="11819"/>
                                      <a:pt x="10800" y="118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3400D" id="Shape" o:spid="_x0000_s1026" alt="GPS icon" style="position:absolute;margin-left:.65pt;margin-top:-7.35pt;width:12.2pt;height:15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" path="m10800,c4780,,,3668,,8287v,4619,10800,13313,10800,13313c10800,21600,21600,12906,21600,8287,21600,3668,16820,,10800,xm10800,11819v-2656,,-4957,-1630,-4957,-3804c5843,5977,7967,4211,10800,4211v2656,,4957,1630,4957,3804c15757,10053,13456,11819,10800,11819xe" fillcolor="#202b6a" stroked="f" strokeweight="1pt">
                      <v:stroke miterlimit="4" joinstyle="miter"/>
                      <v:path arrowok="t" o:extrusionok="f" o:connecttype="custom" o:connectlocs="77470,100965;77470,100965;77470,100965;77470,100965" o:connectangles="0,90,180,270"/>
                    </v:shape>
                  </w:pict>
                </mc:Fallback>
              </mc:AlternateContent>
            </w:r>
            <w:r w:rsidR="00F97FBC">
              <w:t xml:space="preserve"> </w:t>
            </w:r>
            <w:proofErr w:type="spellStart"/>
            <w:r w:rsidR="00F97FBC" w:rsidRPr="00F97FBC">
              <w:t>Baquba</w:t>
            </w:r>
            <w:proofErr w:type="spellEnd"/>
            <w:r w:rsidR="00F97FBC" w:rsidRPr="00F97FBC">
              <w:t xml:space="preserve"> </w:t>
            </w:r>
            <w:proofErr w:type="spellStart"/>
            <w:r w:rsidR="00F97FBC" w:rsidRPr="00F97FBC">
              <w:t>Diyala</w:t>
            </w:r>
            <w:proofErr w:type="spellEnd"/>
            <w:r w:rsidR="00F97FBC" w:rsidRPr="00F97FBC">
              <w:t xml:space="preserve"> </w:t>
            </w:r>
          </w:p>
        </w:tc>
      </w:tr>
      <w:tr w:rsidR="0028368A" w:rsidRPr="002E4AFC" w:rsidTr="00F97FBC">
        <w:trPr>
          <w:trHeight w:val="641"/>
        </w:trPr>
        <w:tc>
          <w:tcPr>
            <w:tcW w:w="3321" w:type="dxa"/>
          </w:tcPr>
          <w:p w:rsidR="0028368A" w:rsidRPr="00F97FBC" w:rsidRDefault="0028368A" w:rsidP="00BF3A49">
            <w:pPr>
              <w:pStyle w:val="Information"/>
              <w:rPr>
                <w:sz w:val="16"/>
                <w:szCs w:val="16"/>
              </w:rPr>
            </w:pPr>
            <w:r w:rsidRPr="00F97FBC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382A2E1F" wp14:editId="45382FB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</wp:posOffset>
                      </wp:positionV>
                      <wp:extent cx="165100" cy="165100"/>
                      <wp:effectExtent l="0" t="0" r="12700" b="12700"/>
                      <wp:wrapNone/>
                      <wp:docPr id="210" name="Shape" descr="email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4123" y="7145"/>
                                    </a:moveTo>
                                    <a:lnTo>
                                      <a:pt x="7311" y="7145"/>
                                    </a:lnTo>
                                    <a:lnTo>
                                      <a:pt x="10634" y="9803"/>
                                    </a:lnTo>
                                    <a:lnTo>
                                      <a:pt x="14123" y="7145"/>
                                    </a:ln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17446" y="14123"/>
                                    </a:moveTo>
                                    <a:cubicBezTo>
                                      <a:pt x="17446" y="15286"/>
                                      <a:pt x="16449" y="16283"/>
                                      <a:pt x="15286" y="16283"/>
                                    </a:cubicBezTo>
                                    <a:lnTo>
                                      <a:pt x="6480" y="16283"/>
                                    </a:lnTo>
                                    <a:cubicBezTo>
                                      <a:pt x="5317" y="16283"/>
                                      <a:pt x="4320" y="15286"/>
                                      <a:pt x="4320" y="14123"/>
                                    </a:cubicBezTo>
                                    <a:lnTo>
                                      <a:pt x="4320" y="7643"/>
                                    </a:lnTo>
                                    <a:cubicBezTo>
                                      <a:pt x="4320" y="6480"/>
                                      <a:pt x="5317" y="5483"/>
                                      <a:pt x="6480" y="5483"/>
                                    </a:cubicBezTo>
                                    <a:lnTo>
                                      <a:pt x="15286" y="5483"/>
                                    </a:lnTo>
                                    <a:cubicBezTo>
                                      <a:pt x="16449" y="5483"/>
                                      <a:pt x="17446" y="6480"/>
                                      <a:pt x="17446" y="7643"/>
                                    </a:cubicBezTo>
                                    <a:lnTo>
                                      <a:pt x="17446" y="14123"/>
                                    </a:lnTo>
                                    <a:close/>
                                    <a:moveTo>
                                      <a:pt x="5815" y="7975"/>
                                    </a:moveTo>
                                    <a:lnTo>
                                      <a:pt x="5815" y="14123"/>
                                    </a:lnTo>
                                    <a:cubicBezTo>
                                      <a:pt x="5815" y="14455"/>
                                      <a:pt x="5982" y="14622"/>
                                      <a:pt x="6314" y="14622"/>
                                    </a:cubicBezTo>
                                    <a:lnTo>
                                      <a:pt x="15120" y="14622"/>
                                    </a:lnTo>
                                    <a:cubicBezTo>
                                      <a:pt x="15452" y="14622"/>
                                      <a:pt x="15618" y="14455"/>
                                      <a:pt x="15618" y="14123"/>
                                    </a:cubicBezTo>
                                    <a:lnTo>
                                      <a:pt x="15618" y="7975"/>
                                    </a:lnTo>
                                    <a:lnTo>
                                      <a:pt x="10634" y="11963"/>
                                    </a:lnTo>
                                    <a:lnTo>
                                      <a:pt x="5815" y="7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6860BE" id="Shape" o:spid="_x0000_s1026" alt="email icon" style="position:absolute;margin-left:0;margin-top:-.05pt;width:13pt;height:1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" path="m14123,7145r-6812,l10634,9803,14123,7145xm10800,c4818,,,4818,,10800v,5982,4818,10800,10800,10800c16782,21600,21600,16782,21600,10800,21600,4818,16781,,10800,xm17446,14123v,1163,-997,2160,-2160,2160l6480,16283v-1163,,-2160,-997,-2160,-2160l4320,7643v,-1163,997,-2160,2160,-2160l15286,5483v1163,,2160,997,2160,2160l17446,14123xm5815,7975r,6148c5815,14455,5982,14622,6314,14622r8806,c15452,14622,15618,14455,15618,14123r,-6148l10634,11963,5815,7975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r w:rsidR="00F97FBC" w:rsidRPr="00F97FBC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r w:rsidR="00F97FBC" w:rsidRPr="00F97FBC">
              <w:rPr>
                <w:rFonts w:ascii="Segoe UI" w:hAnsi="Segoe UI" w:cs="Segoe UI"/>
                <w:sz w:val="16"/>
                <w:szCs w:val="16"/>
              </w:rPr>
              <w:t>mohamedshehab@uodiyala.edu.iq</w:t>
            </w:r>
            <w:r w:rsidR="00F97FBC" w:rsidRPr="00F97FBC">
              <w:rPr>
                <w:sz w:val="16"/>
                <w:szCs w:val="16"/>
              </w:rPr>
              <w:t xml:space="preserve"> </w:t>
            </w:r>
          </w:p>
        </w:tc>
      </w:tr>
      <w:tr w:rsidR="0028368A" w:rsidRPr="002E4AFC" w:rsidTr="00F97FBC">
        <w:trPr>
          <w:trHeight w:val="641"/>
        </w:trPr>
        <w:tc>
          <w:tcPr>
            <w:tcW w:w="3321" w:type="dxa"/>
          </w:tcPr>
          <w:p w:rsidR="0028368A" w:rsidRPr="002E4AFC" w:rsidRDefault="0028368A" w:rsidP="00BF3A49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178B016E" wp14:editId="4AC2A829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-635</wp:posOffset>
                      </wp:positionV>
                      <wp:extent cx="165100" cy="165100"/>
                      <wp:effectExtent l="0" t="0" r="12700" b="12700"/>
                      <wp:wrapNone/>
                      <wp:docPr id="211" name="Shape" descr="website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7311" y="15286"/>
                                    </a:moveTo>
                                    <a:cubicBezTo>
                                      <a:pt x="7975" y="14123"/>
                                      <a:pt x="8308" y="12960"/>
                                      <a:pt x="8474" y="11631"/>
                                    </a:cubicBezTo>
                                    <a:lnTo>
                                      <a:pt x="5317" y="11631"/>
                                    </a:lnTo>
                                    <a:cubicBezTo>
                                      <a:pt x="5483" y="13126"/>
                                      <a:pt x="6148" y="14455"/>
                                      <a:pt x="7311" y="15286"/>
                                    </a:cubicBezTo>
                                    <a:close/>
                                    <a:moveTo>
                                      <a:pt x="7311" y="6480"/>
                                    </a:moveTo>
                                    <a:cubicBezTo>
                                      <a:pt x="6148" y="7311"/>
                                      <a:pt x="5483" y="8640"/>
                                      <a:pt x="5317" y="10135"/>
                                    </a:cubicBezTo>
                                    <a:lnTo>
                                      <a:pt x="8474" y="10135"/>
                                    </a:lnTo>
                                    <a:cubicBezTo>
                                      <a:pt x="8308" y="8806"/>
                                      <a:pt x="7809" y="7477"/>
                                      <a:pt x="7311" y="6480"/>
                                    </a:cubicBez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2" y="0"/>
                                      <a:pt x="10800" y="0"/>
                                    </a:cubicBezTo>
                                    <a:close/>
                                    <a:moveTo>
                                      <a:pt x="10800" y="18277"/>
                                    </a:moveTo>
                                    <a:cubicBezTo>
                                      <a:pt x="6646" y="18277"/>
                                      <a:pt x="3489" y="14954"/>
                                      <a:pt x="3489" y="10966"/>
                                    </a:cubicBezTo>
                                    <a:cubicBezTo>
                                      <a:pt x="3489" y="6812"/>
                                      <a:pt x="6812" y="3655"/>
                                      <a:pt x="10800" y="3655"/>
                                    </a:cubicBezTo>
                                    <a:cubicBezTo>
                                      <a:pt x="14954" y="3655"/>
                                      <a:pt x="18111" y="6978"/>
                                      <a:pt x="18111" y="10966"/>
                                    </a:cubicBezTo>
                                    <a:cubicBezTo>
                                      <a:pt x="18277" y="14954"/>
                                      <a:pt x="14954" y="18277"/>
                                      <a:pt x="10800" y="18277"/>
                                    </a:cubicBezTo>
                                    <a:close/>
                                    <a:moveTo>
                                      <a:pt x="10135" y="11797"/>
                                    </a:moveTo>
                                    <a:cubicBezTo>
                                      <a:pt x="9969" y="13292"/>
                                      <a:pt x="9637" y="14954"/>
                                      <a:pt x="8640" y="16283"/>
                                    </a:cubicBezTo>
                                    <a:cubicBezTo>
                                      <a:pt x="9305" y="16615"/>
                                      <a:pt x="9969" y="16782"/>
                                      <a:pt x="10800" y="16782"/>
                                    </a:cubicBezTo>
                                    <a:cubicBezTo>
                                      <a:pt x="11631" y="16782"/>
                                      <a:pt x="12295" y="16615"/>
                                      <a:pt x="12960" y="16283"/>
                                    </a:cubicBezTo>
                                    <a:cubicBezTo>
                                      <a:pt x="12129" y="14954"/>
                                      <a:pt x="11631" y="13292"/>
                                      <a:pt x="11465" y="11797"/>
                                    </a:cubicBezTo>
                                    <a:lnTo>
                                      <a:pt x="10135" y="11797"/>
                                    </a:lnTo>
                                    <a:close/>
                                    <a:moveTo>
                                      <a:pt x="14455" y="6480"/>
                                    </a:moveTo>
                                    <a:cubicBezTo>
                                      <a:pt x="13791" y="7477"/>
                                      <a:pt x="13458" y="8806"/>
                                      <a:pt x="13292" y="10135"/>
                                    </a:cubicBezTo>
                                    <a:lnTo>
                                      <a:pt x="16449" y="10135"/>
                                    </a:lnTo>
                                    <a:cubicBezTo>
                                      <a:pt x="16283" y="8640"/>
                                      <a:pt x="15452" y="7311"/>
                                      <a:pt x="14455" y="6480"/>
                                    </a:cubicBezTo>
                                    <a:close/>
                                    <a:moveTo>
                                      <a:pt x="14455" y="15286"/>
                                    </a:moveTo>
                                    <a:cubicBezTo>
                                      <a:pt x="15619" y="14455"/>
                                      <a:pt x="16283" y="13126"/>
                                      <a:pt x="16449" y="11631"/>
                                    </a:cubicBezTo>
                                    <a:lnTo>
                                      <a:pt x="13292" y="11631"/>
                                    </a:lnTo>
                                    <a:cubicBezTo>
                                      <a:pt x="13292" y="12960"/>
                                      <a:pt x="13791" y="14289"/>
                                      <a:pt x="14455" y="15286"/>
                                    </a:cubicBezTo>
                                    <a:close/>
                                    <a:moveTo>
                                      <a:pt x="8640" y="5649"/>
                                    </a:moveTo>
                                    <a:cubicBezTo>
                                      <a:pt x="9471" y="6978"/>
                                      <a:pt x="9969" y="8474"/>
                                      <a:pt x="9969" y="10135"/>
                                    </a:cubicBezTo>
                                    <a:lnTo>
                                      <a:pt x="11465" y="10135"/>
                                    </a:lnTo>
                                    <a:cubicBezTo>
                                      <a:pt x="11631" y="8474"/>
                                      <a:pt x="12129" y="6978"/>
                                      <a:pt x="12794" y="5649"/>
                                    </a:cubicBezTo>
                                    <a:cubicBezTo>
                                      <a:pt x="12129" y="5317"/>
                                      <a:pt x="11465" y="5151"/>
                                      <a:pt x="10634" y="5151"/>
                                    </a:cubicBezTo>
                                    <a:cubicBezTo>
                                      <a:pt x="10135" y="5151"/>
                                      <a:pt x="9305" y="5317"/>
                                      <a:pt x="8640" y="564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ED91DA" id="Shape" o:spid="_x0000_s1026" alt="website icon" style="position:absolute;margin-left:-.4pt;margin-top:-.05pt;width:13pt;height:1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" path="m7311,15286v664,-1163,997,-2326,1163,-3655l5317,11631v166,1495,831,2824,1994,3655xm7311,6480c6148,7311,5483,8640,5317,10135r3157,c8308,8806,7809,7477,7311,6480xm10800,c4818,,,4818,,10800v,5982,4818,10800,10800,10800c16782,21600,21600,16782,21600,10800,21600,4818,16782,,10800,xm10800,18277v-4154,,-7311,-3323,-7311,-7311c3489,6812,6812,3655,10800,3655v4154,,7311,3323,7311,7311c18277,14954,14954,18277,10800,18277xm10135,11797v-166,1495,-498,3157,-1495,4486c9305,16615,9969,16782,10800,16782v831,,1495,-167,2160,-499c12129,14954,11631,13292,11465,11797r-1330,xm14455,6480v-664,997,-997,2326,-1163,3655l16449,10135c16283,8640,15452,7311,14455,6480xm14455,15286v1164,-831,1828,-2160,1994,-3655l13292,11631v,1329,499,2658,1163,3655xm8640,5649v831,1329,1329,2825,1329,4486l11465,10135v166,-1661,664,-3157,1329,-4486c12129,5317,11465,5151,10634,5151v-499,,-1329,166,-1994,498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r>
              <w:t>Google scholar</w:t>
            </w:r>
          </w:p>
        </w:tc>
      </w:tr>
      <w:tr w:rsidR="0028368A" w:rsidRPr="002E4AFC" w:rsidTr="00F97FBC">
        <w:trPr>
          <w:trHeight w:val="641"/>
        </w:trPr>
        <w:tc>
          <w:tcPr>
            <w:tcW w:w="3321" w:type="dxa"/>
          </w:tcPr>
          <w:p w:rsidR="0028368A" w:rsidRPr="002E4AFC" w:rsidRDefault="0028368A" w:rsidP="00BF3A49">
            <w:pPr>
              <w:pStyle w:val="Information"/>
              <w:rPr>
                <w:noProof/>
              </w:rPr>
            </w:pPr>
            <w:r w:rsidRPr="002E4A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7CBBC736" wp14:editId="4AD6527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165100" cy="165100"/>
                      <wp:effectExtent l="0" t="0" r="12700" b="12700"/>
                      <wp:wrapNone/>
                      <wp:docPr id="18" name="Shape" descr="website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7311" y="15286"/>
                                    </a:moveTo>
                                    <a:cubicBezTo>
                                      <a:pt x="7975" y="14123"/>
                                      <a:pt x="8308" y="12960"/>
                                      <a:pt x="8474" y="11631"/>
                                    </a:cubicBezTo>
                                    <a:lnTo>
                                      <a:pt x="5317" y="11631"/>
                                    </a:lnTo>
                                    <a:cubicBezTo>
                                      <a:pt x="5483" y="13126"/>
                                      <a:pt x="6148" y="14455"/>
                                      <a:pt x="7311" y="15286"/>
                                    </a:cubicBezTo>
                                    <a:close/>
                                    <a:moveTo>
                                      <a:pt x="7311" y="6480"/>
                                    </a:moveTo>
                                    <a:cubicBezTo>
                                      <a:pt x="6148" y="7311"/>
                                      <a:pt x="5483" y="8640"/>
                                      <a:pt x="5317" y="10135"/>
                                    </a:cubicBezTo>
                                    <a:lnTo>
                                      <a:pt x="8474" y="10135"/>
                                    </a:lnTo>
                                    <a:cubicBezTo>
                                      <a:pt x="8308" y="8806"/>
                                      <a:pt x="7809" y="7477"/>
                                      <a:pt x="7311" y="6480"/>
                                    </a:cubicBez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2" y="0"/>
                                      <a:pt x="10800" y="0"/>
                                    </a:cubicBezTo>
                                    <a:close/>
                                    <a:moveTo>
                                      <a:pt x="10800" y="18277"/>
                                    </a:moveTo>
                                    <a:cubicBezTo>
                                      <a:pt x="6646" y="18277"/>
                                      <a:pt x="3489" y="14954"/>
                                      <a:pt x="3489" y="10966"/>
                                    </a:cubicBezTo>
                                    <a:cubicBezTo>
                                      <a:pt x="3489" y="6812"/>
                                      <a:pt x="6812" y="3655"/>
                                      <a:pt x="10800" y="3655"/>
                                    </a:cubicBezTo>
                                    <a:cubicBezTo>
                                      <a:pt x="14954" y="3655"/>
                                      <a:pt x="18111" y="6978"/>
                                      <a:pt x="18111" y="10966"/>
                                    </a:cubicBezTo>
                                    <a:cubicBezTo>
                                      <a:pt x="18277" y="14954"/>
                                      <a:pt x="14954" y="18277"/>
                                      <a:pt x="10800" y="18277"/>
                                    </a:cubicBezTo>
                                    <a:close/>
                                    <a:moveTo>
                                      <a:pt x="10135" y="11797"/>
                                    </a:moveTo>
                                    <a:cubicBezTo>
                                      <a:pt x="9969" y="13292"/>
                                      <a:pt x="9637" y="14954"/>
                                      <a:pt x="8640" y="16283"/>
                                    </a:cubicBezTo>
                                    <a:cubicBezTo>
                                      <a:pt x="9305" y="16615"/>
                                      <a:pt x="9969" y="16782"/>
                                      <a:pt x="10800" y="16782"/>
                                    </a:cubicBezTo>
                                    <a:cubicBezTo>
                                      <a:pt x="11631" y="16782"/>
                                      <a:pt x="12295" y="16615"/>
                                      <a:pt x="12960" y="16283"/>
                                    </a:cubicBezTo>
                                    <a:cubicBezTo>
                                      <a:pt x="12129" y="14954"/>
                                      <a:pt x="11631" y="13292"/>
                                      <a:pt x="11465" y="11797"/>
                                    </a:cubicBezTo>
                                    <a:lnTo>
                                      <a:pt x="10135" y="11797"/>
                                    </a:lnTo>
                                    <a:close/>
                                    <a:moveTo>
                                      <a:pt x="14455" y="6480"/>
                                    </a:moveTo>
                                    <a:cubicBezTo>
                                      <a:pt x="13791" y="7477"/>
                                      <a:pt x="13458" y="8806"/>
                                      <a:pt x="13292" y="10135"/>
                                    </a:cubicBezTo>
                                    <a:lnTo>
                                      <a:pt x="16449" y="10135"/>
                                    </a:lnTo>
                                    <a:cubicBezTo>
                                      <a:pt x="16283" y="8640"/>
                                      <a:pt x="15452" y="7311"/>
                                      <a:pt x="14455" y="6480"/>
                                    </a:cubicBezTo>
                                    <a:close/>
                                    <a:moveTo>
                                      <a:pt x="14455" y="15286"/>
                                    </a:moveTo>
                                    <a:cubicBezTo>
                                      <a:pt x="15619" y="14455"/>
                                      <a:pt x="16283" y="13126"/>
                                      <a:pt x="16449" y="11631"/>
                                    </a:cubicBezTo>
                                    <a:lnTo>
                                      <a:pt x="13292" y="11631"/>
                                    </a:lnTo>
                                    <a:cubicBezTo>
                                      <a:pt x="13292" y="12960"/>
                                      <a:pt x="13791" y="14289"/>
                                      <a:pt x="14455" y="15286"/>
                                    </a:cubicBezTo>
                                    <a:close/>
                                    <a:moveTo>
                                      <a:pt x="8640" y="5649"/>
                                    </a:moveTo>
                                    <a:cubicBezTo>
                                      <a:pt x="9471" y="6978"/>
                                      <a:pt x="9969" y="8474"/>
                                      <a:pt x="9969" y="10135"/>
                                    </a:cubicBezTo>
                                    <a:lnTo>
                                      <a:pt x="11465" y="10135"/>
                                    </a:lnTo>
                                    <a:cubicBezTo>
                                      <a:pt x="11631" y="8474"/>
                                      <a:pt x="12129" y="6978"/>
                                      <a:pt x="12794" y="5649"/>
                                    </a:cubicBezTo>
                                    <a:cubicBezTo>
                                      <a:pt x="12129" y="5317"/>
                                      <a:pt x="11465" y="5151"/>
                                      <a:pt x="10634" y="5151"/>
                                    </a:cubicBezTo>
                                    <a:cubicBezTo>
                                      <a:pt x="10135" y="5151"/>
                                      <a:pt x="9305" y="5317"/>
                                      <a:pt x="8640" y="564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882D55" id="Shape" o:spid="_x0000_s1026" alt="website icon" style="position:absolute;margin-left:-.5pt;margin-top:.6pt;width:13pt;height:1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" path="m7311,15286v664,-1163,997,-2326,1163,-3655l5317,11631v166,1495,831,2824,1994,3655xm7311,6480c6148,7311,5483,8640,5317,10135r3157,c8308,8806,7809,7477,7311,6480xm10800,c4818,,,4818,,10800v,5982,4818,10800,10800,10800c16782,21600,21600,16782,21600,10800,21600,4818,16782,,10800,xm10800,18277v-4154,,-7311,-3323,-7311,-7311c3489,6812,6812,3655,10800,3655v4154,,7311,3323,7311,7311c18277,14954,14954,18277,10800,18277xm10135,11797v-166,1495,-498,3157,-1495,4486c9305,16615,9969,16782,10800,16782v831,,1495,-167,2160,-499c12129,14954,11631,13292,11465,11797r-1330,xm14455,6480v-664,997,-997,2326,-1163,3655l16449,10135c16283,8640,15452,7311,14455,6480xm14455,15286v1164,-831,1828,-2160,1994,-3655l13292,11631v,1329,499,2658,1163,3655xm8640,5649v831,1329,1329,2825,1329,4486l11465,10135v166,-1661,664,-3157,1329,-4486c12129,5317,11465,5151,10634,5151v-499,,-1329,166,-1994,498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r>
              <w:rPr>
                <w:noProof/>
              </w:rPr>
              <w:t>Scoups</w:t>
            </w:r>
          </w:p>
        </w:tc>
      </w:tr>
    </w:tbl>
    <w:p w:rsidR="003A0685" w:rsidRPr="00F97FBC" w:rsidRDefault="006D11B6" w:rsidP="00F97FBC">
      <w:pPr>
        <w:pStyle w:val="Style"/>
        <w:spacing w:before="43" w:line="225" w:lineRule="exact"/>
        <w:ind w:right="1156"/>
        <w:rPr>
          <w:b/>
          <w:bCs/>
        </w:rPr>
      </w:pPr>
      <w:r>
        <w:rPr>
          <w:b/>
          <w:bCs/>
        </w:rPr>
        <w:t xml:space="preserve"> </w:t>
      </w:r>
    </w:p>
    <w:p w:rsidR="006D11B6" w:rsidRPr="00E826AF" w:rsidRDefault="006D11B6" w:rsidP="00E826AF">
      <w:pPr>
        <w:pStyle w:val="Style"/>
        <w:shd w:val="clear" w:color="auto" w:fill="BFBFBF" w:themeFill="background1" w:themeFillShade="BF"/>
        <w:rPr>
          <w:b/>
          <w:bCs/>
          <w:w w:val="115"/>
          <w:sz w:val="28"/>
          <w:szCs w:val="28"/>
        </w:rPr>
      </w:pPr>
      <w:r w:rsidRPr="00E826AF">
        <w:rPr>
          <w:b/>
          <w:bCs/>
          <w:w w:val="115"/>
          <w:sz w:val="28"/>
          <w:szCs w:val="28"/>
          <w:u w:val="single"/>
        </w:rPr>
        <w:t xml:space="preserve">Work Experience </w:t>
      </w:r>
      <w:r w:rsidRPr="00E826AF">
        <w:rPr>
          <w:b/>
          <w:bCs/>
          <w:w w:val="115"/>
          <w:sz w:val="28"/>
          <w:szCs w:val="28"/>
        </w:rPr>
        <w:tab/>
      </w:r>
    </w:p>
    <w:p w:rsidR="006D11B6" w:rsidRDefault="006D11B6" w:rsidP="006D11B6">
      <w:pPr>
        <w:pStyle w:val="Style"/>
        <w:rPr>
          <w:b/>
          <w:bCs/>
          <w:w w:val="115"/>
        </w:rPr>
      </w:pPr>
    </w:p>
    <w:p w:rsidR="006D11B6" w:rsidRPr="00123F04" w:rsidRDefault="00F97FBC" w:rsidP="00F97FBC">
      <w:pPr>
        <w:pStyle w:val="Style"/>
      </w:pPr>
      <w:r>
        <w:rPr>
          <w:rFonts w:hint="cs"/>
          <w:rtl/>
        </w:rPr>
        <w:t>2022</w:t>
      </w:r>
      <w:r w:rsidR="00E52F15" w:rsidRPr="00E52F15">
        <w:t xml:space="preserve"> Assistant Lecturer at</w:t>
      </w:r>
      <w:r>
        <w:rPr>
          <w:rFonts w:hint="cs"/>
          <w:rtl/>
        </w:rPr>
        <w:t xml:space="preserve"> </w:t>
      </w:r>
      <w:r>
        <w:t xml:space="preserve">College of Agriculture </w:t>
      </w:r>
      <w:proofErr w:type="gramStart"/>
      <w:r>
        <w:t xml:space="preserve">- </w:t>
      </w:r>
      <w:proofErr w:type="spellStart"/>
      <w:r>
        <w:t>Diyala</w:t>
      </w:r>
      <w:proofErr w:type="spellEnd"/>
      <w:proofErr w:type="gramEnd"/>
      <w:r>
        <w:rPr>
          <w:rFonts w:hint="cs"/>
          <w:rtl/>
        </w:rPr>
        <w:t xml:space="preserve"> </w:t>
      </w:r>
      <w:r w:rsidRPr="00E52F15">
        <w:t>until</w:t>
      </w:r>
      <w:r w:rsidRPr="00E52F15">
        <w:t xml:space="preserve"> now</w:t>
      </w:r>
      <w:r>
        <w:rPr>
          <w:rFonts w:hint="cs"/>
          <w:rtl/>
        </w:rPr>
        <w:t xml:space="preserve"> </w:t>
      </w:r>
    </w:p>
    <w:p w:rsidR="006D11B6" w:rsidRPr="00402DF4" w:rsidRDefault="006D11B6" w:rsidP="00F97FBC">
      <w:pPr>
        <w:pStyle w:val="Style"/>
        <w:spacing w:line="571" w:lineRule="exact"/>
        <w:rPr>
          <w:b/>
          <w:bCs/>
          <w:w w:val="115"/>
        </w:rPr>
      </w:pPr>
      <w:r w:rsidRPr="003C3295">
        <w:tab/>
      </w:r>
      <w:r>
        <w:tab/>
      </w:r>
      <w:r w:rsidRPr="003C3295">
        <w:t xml:space="preserve"> </w:t>
      </w:r>
    </w:p>
    <w:p w:rsidR="006D11B6" w:rsidRDefault="006D11B6" w:rsidP="006D11B6">
      <w:pPr>
        <w:pStyle w:val="Style"/>
        <w:spacing w:line="307" w:lineRule="exact"/>
      </w:pPr>
    </w:p>
    <w:p w:rsidR="00E826AF" w:rsidRPr="00E826AF" w:rsidRDefault="006D11B6" w:rsidP="00E826AF">
      <w:pPr>
        <w:pStyle w:val="Style"/>
        <w:shd w:val="clear" w:color="auto" w:fill="BFBFBF" w:themeFill="background1" w:themeFillShade="BF"/>
        <w:spacing w:line="276" w:lineRule="auto"/>
        <w:rPr>
          <w:b/>
          <w:bCs/>
          <w:w w:val="112"/>
          <w:sz w:val="28"/>
          <w:szCs w:val="28"/>
          <w:u w:val="single"/>
        </w:rPr>
      </w:pPr>
      <w:r w:rsidRPr="00E826AF">
        <w:rPr>
          <w:b/>
          <w:bCs/>
          <w:w w:val="112"/>
          <w:sz w:val="28"/>
          <w:szCs w:val="28"/>
          <w:u w:val="single"/>
        </w:rPr>
        <w:t>Presentations</w:t>
      </w:r>
    </w:p>
    <w:p w:rsidR="006D11B6" w:rsidRDefault="006D11B6" w:rsidP="006D11B6">
      <w:pPr>
        <w:pStyle w:val="Style"/>
        <w:ind w:right="763"/>
        <w:rPr>
          <w:b/>
          <w:bCs/>
        </w:rPr>
      </w:pPr>
    </w:p>
    <w:p w:rsidR="006D11B6" w:rsidRPr="00E127C6" w:rsidRDefault="006D11B6" w:rsidP="00E127C6">
      <w:pPr>
        <w:pStyle w:val="Style"/>
        <w:shd w:val="clear" w:color="auto" w:fill="BFBFBF" w:themeFill="background1" w:themeFillShade="BF"/>
        <w:tabs>
          <w:tab w:val="left" w:pos="67"/>
          <w:tab w:val="left" w:pos="2237"/>
        </w:tabs>
        <w:spacing w:line="475" w:lineRule="exact"/>
        <w:rPr>
          <w:b/>
          <w:bCs/>
          <w:w w:val="110"/>
          <w:sz w:val="28"/>
          <w:szCs w:val="28"/>
          <w:u w:val="single"/>
        </w:rPr>
      </w:pPr>
      <w:r w:rsidRPr="00E127C6">
        <w:rPr>
          <w:b/>
          <w:bCs/>
          <w:w w:val="110"/>
          <w:sz w:val="28"/>
          <w:szCs w:val="28"/>
          <w:u w:val="single"/>
        </w:rPr>
        <w:t>Publications</w:t>
      </w:r>
      <w:r w:rsidRPr="00E127C6">
        <w:rPr>
          <w:b/>
          <w:bCs/>
          <w:w w:val="110"/>
          <w:sz w:val="28"/>
          <w:szCs w:val="28"/>
        </w:rPr>
        <w:t xml:space="preserve"> </w:t>
      </w:r>
      <w:r w:rsidRPr="00E127C6">
        <w:rPr>
          <w:b/>
          <w:bCs/>
          <w:w w:val="110"/>
          <w:sz w:val="28"/>
          <w:szCs w:val="28"/>
        </w:rPr>
        <w:tab/>
      </w:r>
    </w:p>
    <w:p w:rsidR="00675DE3" w:rsidRDefault="00675DE3" w:rsidP="00AE2ABD">
      <w:pPr>
        <w:bidi/>
        <w:jc w:val="right"/>
        <w:rPr>
          <w:rFonts w:ascii="Times New Roman" w:hAnsi="Times New Roman"/>
          <w:i/>
          <w:color w:val="000000"/>
          <w:sz w:val="24"/>
          <w:szCs w:val="24"/>
        </w:rPr>
      </w:pPr>
    </w:p>
    <w:p w:rsidR="006D11B6" w:rsidRPr="00F97FBC" w:rsidRDefault="006D11B6" w:rsidP="00F97FBC">
      <w:pPr>
        <w:pStyle w:val="Style"/>
        <w:shd w:val="clear" w:color="auto" w:fill="BFBFBF" w:themeFill="background1" w:themeFillShade="BF"/>
        <w:spacing w:line="276" w:lineRule="auto"/>
        <w:rPr>
          <w:b/>
          <w:bCs/>
          <w:w w:val="110"/>
          <w:sz w:val="28"/>
          <w:szCs w:val="28"/>
          <w:u w:val="single"/>
        </w:rPr>
      </w:pPr>
      <w:r w:rsidRPr="00675DE3">
        <w:rPr>
          <w:b/>
          <w:bCs/>
          <w:w w:val="110"/>
          <w:sz w:val="28"/>
          <w:szCs w:val="28"/>
          <w:u w:val="single"/>
        </w:rPr>
        <w:t>Professional Memberships</w:t>
      </w:r>
    </w:p>
    <w:p w:rsidR="006D11B6" w:rsidRDefault="006D11B6" w:rsidP="006D11B6">
      <w:pPr>
        <w:pStyle w:val="Style"/>
        <w:rPr>
          <w:b/>
          <w:bCs/>
        </w:rPr>
      </w:pPr>
    </w:p>
    <w:p w:rsidR="006D11B6" w:rsidRDefault="006D11B6" w:rsidP="006D11B6">
      <w:pPr>
        <w:pStyle w:val="Style"/>
        <w:rPr>
          <w:b/>
          <w:bCs/>
          <w:w w:val="108"/>
          <w:u w:val="single"/>
        </w:rPr>
      </w:pPr>
    </w:p>
    <w:p w:rsidR="006D11B6" w:rsidRPr="00566399" w:rsidRDefault="006D11B6" w:rsidP="00566399">
      <w:pPr>
        <w:pStyle w:val="Style"/>
        <w:shd w:val="clear" w:color="auto" w:fill="BFBFBF" w:themeFill="background1" w:themeFillShade="BF"/>
        <w:rPr>
          <w:b/>
          <w:bCs/>
          <w:w w:val="108"/>
          <w:sz w:val="28"/>
          <w:szCs w:val="28"/>
        </w:rPr>
      </w:pPr>
      <w:r w:rsidRPr="00566399">
        <w:rPr>
          <w:b/>
          <w:bCs/>
          <w:w w:val="108"/>
          <w:sz w:val="28"/>
          <w:szCs w:val="28"/>
          <w:u w:val="single"/>
        </w:rPr>
        <w:t>Honors and Awards</w:t>
      </w:r>
      <w:r w:rsidRPr="00566399">
        <w:rPr>
          <w:b/>
          <w:bCs/>
          <w:w w:val="108"/>
          <w:sz w:val="28"/>
          <w:szCs w:val="28"/>
        </w:rPr>
        <w:t xml:space="preserve"> </w:t>
      </w:r>
    </w:p>
    <w:p w:rsidR="00AE2ABD" w:rsidRPr="00AE2ABD" w:rsidRDefault="00AE2ABD" w:rsidP="00F97FBC">
      <w:pPr>
        <w:pStyle w:val="Style"/>
        <w:numPr>
          <w:ilvl w:val="0"/>
          <w:numId w:val="35"/>
        </w:numPr>
        <w:rPr>
          <w:w w:val="119"/>
        </w:rPr>
      </w:pPr>
      <w:r w:rsidRPr="00AE2ABD">
        <w:rPr>
          <w:w w:val="119"/>
        </w:rPr>
        <w:t xml:space="preserve">Letter of thanks number </w:t>
      </w:r>
      <w:r w:rsidR="00F97FBC">
        <w:rPr>
          <w:rFonts w:hint="cs"/>
          <w:w w:val="119"/>
          <w:rtl/>
        </w:rPr>
        <w:t>4</w:t>
      </w:r>
      <w:r w:rsidRPr="00AE2ABD">
        <w:rPr>
          <w:w w:val="119"/>
        </w:rPr>
        <w:t xml:space="preserve"> from the Minister of Higher Education</w:t>
      </w:r>
    </w:p>
    <w:p w:rsidR="00AE2ABD" w:rsidRPr="00AE2ABD" w:rsidRDefault="00AE2ABD" w:rsidP="00F97FBC">
      <w:pPr>
        <w:pStyle w:val="Style"/>
        <w:numPr>
          <w:ilvl w:val="0"/>
          <w:numId w:val="35"/>
        </w:numPr>
        <w:rPr>
          <w:w w:val="119"/>
        </w:rPr>
      </w:pPr>
      <w:r w:rsidRPr="00AE2ABD">
        <w:rPr>
          <w:w w:val="119"/>
        </w:rPr>
        <w:t xml:space="preserve">Thank you letter number </w:t>
      </w:r>
      <w:r w:rsidR="00F97FBC">
        <w:rPr>
          <w:rFonts w:hint="cs"/>
          <w:w w:val="119"/>
          <w:rtl/>
        </w:rPr>
        <w:t>2</w:t>
      </w:r>
      <w:r w:rsidRPr="00AE2ABD">
        <w:rPr>
          <w:w w:val="119"/>
        </w:rPr>
        <w:t xml:space="preserve"> from the president of the university</w:t>
      </w:r>
    </w:p>
    <w:p w:rsidR="006D11B6" w:rsidRPr="00AE2ABD" w:rsidRDefault="00AE2ABD" w:rsidP="00F97FBC">
      <w:pPr>
        <w:pStyle w:val="Style"/>
        <w:numPr>
          <w:ilvl w:val="0"/>
          <w:numId w:val="35"/>
        </w:numPr>
        <w:rPr>
          <w:w w:val="119"/>
        </w:rPr>
      </w:pPr>
      <w:r w:rsidRPr="00AE2ABD">
        <w:rPr>
          <w:w w:val="119"/>
        </w:rPr>
        <w:t xml:space="preserve">Thank you letter No. </w:t>
      </w:r>
      <w:r w:rsidR="00F97FBC">
        <w:rPr>
          <w:rFonts w:hint="cs"/>
          <w:w w:val="119"/>
          <w:rtl/>
        </w:rPr>
        <w:t>0</w:t>
      </w:r>
      <w:r w:rsidRPr="00AE2ABD">
        <w:rPr>
          <w:w w:val="119"/>
        </w:rPr>
        <w:t xml:space="preserve"> from the Dean of</w:t>
      </w:r>
      <w:bookmarkStart w:id="0" w:name="_GoBack"/>
      <w:bookmarkEnd w:id="0"/>
      <w:r w:rsidRPr="00AE2ABD">
        <w:rPr>
          <w:w w:val="119"/>
        </w:rPr>
        <w:t xml:space="preserve"> the College</w:t>
      </w:r>
    </w:p>
    <w:p w:rsidR="006D11B6" w:rsidRPr="00111D58" w:rsidRDefault="006D11B6" w:rsidP="006D11B6">
      <w:pPr>
        <w:pStyle w:val="Style"/>
        <w:shd w:val="clear" w:color="auto" w:fill="BFBFBF" w:themeFill="background1" w:themeFillShade="BF"/>
        <w:rPr>
          <w:b/>
          <w:bCs/>
          <w:w w:val="119"/>
          <w:sz w:val="28"/>
          <w:szCs w:val="28"/>
          <w:u w:val="single"/>
        </w:rPr>
      </w:pPr>
      <w:r w:rsidRPr="00111D58">
        <w:rPr>
          <w:b/>
          <w:bCs/>
          <w:w w:val="119"/>
          <w:sz w:val="28"/>
          <w:szCs w:val="28"/>
          <w:u w:val="single"/>
        </w:rPr>
        <w:t>Other Skills</w:t>
      </w:r>
    </w:p>
    <w:p w:rsidR="006D11B6" w:rsidRDefault="006D11B6" w:rsidP="006D11B6">
      <w:pPr>
        <w:pStyle w:val="Style"/>
        <w:rPr>
          <w:b/>
          <w:bCs/>
          <w:w w:val="119"/>
        </w:rPr>
      </w:pPr>
    </w:p>
    <w:p w:rsidR="006D11B6" w:rsidRDefault="00AE2ABD" w:rsidP="006D11B6">
      <w:pPr>
        <w:rPr>
          <w:rtl/>
        </w:rPr>
      </w:pPr>
      <w:r w:rsidRPr="00AE2ABD">
        <w:t>Use of Microsoft Word, Excel, PowerPoint</w:t>
      </w:r>
    </w:p>
    <w:p w:rsidR="006D11B6" w:rsidRPr="006D11B6" w:rsidRDefault="006D11B6" w:rsidP="006D11B6">
      <w:pPr>
        <w:tabs>
          <w:tab w:val="left" w:pos="1755"/>
        </w:tabs>
      </w:pPr>
    </w:p>
    <w:sectPr w:rsidR="006D11B6" w:rsidRPr="006D11B6" w:rsidSect="00DE67F1">
      <w:headerReference w:type="default" r:id="rId11"/>
      <w:pgSz w:w="11906" w:h="16838" w:code="9"/>
      <w:pgMar w:top="2269" w:right="3968" w:bottom="720" w:left="567" w:header="1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2356" w:rsidRDefault="008E2356" w:rsidP="009129A0">
      <w:r>
        <w:separator/>
      </w:r>
    </w:p>
  </w:endnote>
  <w:endnote w:type="continuationSeparator" w:id="0">
    <w:p w:rsidR="008E2356" w:rsidRDefault="008E2356" w:rsidP="0091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75F66FF-7219-4DAC-AC8C-9C142405AA4E}"/>
    <w:embedBold r:id="rId2" w:fontKey="{316AA5E6-D6E5-4E62-B1D6-99A560AC2E8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8538D45-61C2-4870-A11C-D981090206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583242F1-BFE8-4088-950F-90E2CBE40756}"/>
    <w:embedBold r:id="rId5" w:fontKey="{1D054D0A-F68A-4290-9359-D62C8C10F2C3}"/>
    <w:embedItalic r:id="rId6" w:fontKey="{A5C5A826-CEC0-4CDC-B5F3-A1E993A7EDB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DE7FD4BD-325F-4BD9-9505-AFF9204DCDC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79AF6EA-80EF-46CC-B2A3-A6715CD7003F}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  <w:embedBoldItalic r:id="rId9" w:fontKey="{88BF39F3-AD6B-4464-955D-C707439B62C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B3CBFDF6-CD56-476E-985A-99E15934BAC8}"/>
    <w:embedBold r:id="rId11" w:fontKey="{F96A2D6F-9313-4EB8-838B-E38FBDDBFFD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Italic r:id="rId12" w:fontKey="{A10AF5B1-B8C6-4ABA-BAF3-6CE75ACF1D3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2356" w:rsidRDefault="008E2356" w:rsidP="009129A0">
      <w:r>
        <w:separator/>
      </w:r>
    </w:p>
  </w:footnote>
  <w:footnote w:type="continuationSeparator" w:id="0">
    <w:p w:rsidR="008E2356" w:rsidRDefault="008E2356" w:rsidP="009129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038" w:rsidRPr="00390E35" w:rsidRDefault="0028368A" w:rsidP="00F97FBC">
    <w:pPr>
      <w:rPr>
        <w:rFonts w:ascii="Arial Narrow" w:hAnsi="Arial Narrow"/>
        <w:i/>
        <w:iCs/>
        <w:color w:val="FF7707" w:themeColor="accent2"/>
        <w:sz w:val="32"/>
        <w:szCs w:val="32"/>
      </w:rPr>
    </w:pPr>
    <w:r w:rsidRPr="00390E35">
      <w:rPr>
        <w:i/>
        <w:iCs/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3C358140" wp14:editId="6BAC471E">
              <wp:simplePos x="0" y="0"/>
              <wp:positionH relativeFrom="column">
                <wp:posOffset>4973955</wp:posOffset>
              </wp:positionH>
              <wp:positionV relativeFrom="paragraph">
                <wp:posOffset>1345565</wp:posOffset>
              </wp:positionV>
              <wp:extent cx="2100580" cy="9124950"/>
              <wp:effectExtent l="0" t="0" r="0" b="0"/>
              <wp:wrapNone/>
              <wp:docPr id="6" name="Freeform 3" descr="decorative elemen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00580" cy="9124950"/>
                      </a:xfrm>
                      <a:custGeom>
                        <a:avLst/>
                        <a:gdLst>
                          <a:gd name="T0" fmla="*/ 0 w 4067"/>
                          <a:gd name="T1" fmla="*/ 12821 h 12822"/>
                          <a:gd name="T2" fmla="*/ 4066 w 4067"/>
                          <a:gd name="T3" fmla="*/ 12821 h 12822"/>
                          <a:gd name="T4" fmla="*/ 4066 w 4067"/>
                          <a:gd name="T5" fmla="*/ 0 h 12822"/>
                          <a:gd name="T6" fmla="*/ 0 w 4067"/>
                          <a:gd name="T7" fmla="*/ 0 h 12822"/>
                          <a:gd name="T8" fmla="*/ 0 w 4067"/>
                          <a:gd name="T9" fmla="*/ 12821 h 128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067" h="12822">
                            <a:moveTo>
                              <a:pt x="0" y="12821"/>
                            </a:moveTo>
                            <a:lnTo>
                              <a:pt x="4066" y="12821"/>
                            </a:lnTo>
                            <a:lnTo>
                              <a:pt x="4066" y="0"/>
                            </a:lnTo>
                            <a:lnTo>
                              <a:pt x="0" y="0"/>
                            </a:lnTo>
                            <a:lnTo>
                              <a:pt x="0" y="12821"/>
                            </a:lnTo>
                            <a:close/>
                          </a:path>
                        </a:pathLst>
                      </a:cu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7BB4AC" id="Freeform 3" o:spid="_x0000_s1026" alt="decorative element" style="position:absolute;margin-left:391.65pt;margin-top:105.95pt;width:165.4pt;height:718.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067,12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" path="m,12821r4066,l4066,,,,,12821xe" fillcolor="#ff7707 [3205]" stroked="f">
              <v:path arrowok="t" o:connecttype="custom" o:connectlocs="0,9124238;2100064,9124238;2100064,0;0,0;0,9124238" o:connectangles="0,0,0,0,0"/>
            </v:shape>
          </w:pict>
        </mc:Fallback>
      </mc:AlternateContent>
    </w:r>
    <w:r w:rsidR="00863BC7" w:rsidRPr="00390E35">
      <w:rPr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12BC9B24" wp14:editId="68986887">
              <wp:simplePos x="0" y="0"/>
              <wp:positionH relativeFrom="column">
                <wp:posOffset>-1093471</wp:posOffset>
              </wp:positionH>
              <wp:positionV relativeFrom="paragraph">
                <wp:posOffset>-6985</wp:posOffset>
              </wp:positionV>
              <wp:extent cx="8152229" cy="1352550"/>
              <wp:effectExtent l="0" t="0" r="1270" b="0"/>
              <wp:wrapNone/>
              <wp:docPr id="7" name="Freeform 4" descr="decorative elemen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152229" cy="1352550"/>
                      </a:xfrm>
                      <a:custGeom>
                        <a:avLst/>
                        <a:gdLst>
                          <a:gd name="T0" fmla="*/ 0 w 12240"/>
                          <a:gd name="T1" fmla="*/ 3018 h 3019"/>
                          <a:gd name="T2" fmla="*/ 12240 w 12240"/>
                          <a:gd name="T3" fmla="*/ 3018 h 3019"/>
                          <a:gd name="T4" fmla="*/ 12240 w 12240"/>
                          <a:gd name="T5" fmla="*/ 0 h 3019"/>
                          <a:gd name="T6" fmla="*/ 0 w 12240"/>
                          <a:gd name="T7" fmla="*/ 0 h 3019"/>
                          <a:gd name="T8" fmla="*/ 0 w 12240"/>
                          <a:gd name="T9" fmla="*/ 3018 h 30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2240" h="3019">
                            <a:moveTo>
                              <a:pt x="0" y="3018"/>
                            </a:moveTo>
                            <a:lnTo>
                              <a:pt x="12240" y="3018"/>
                            </a:lnTo>
                            <a:lnTo>
                              <a:pt x="12240" y="0"/>
                            </a:lnTo>
                            <a:lnTo>
                              <a:pt x="0" y="0"/>
                            </a:lnTo>
                            <a:lnTo>
                              <a:pt x="0" y="3018"/>
                            </a:lnTo>
                            <a:close/>
                          </a:path>
                        </a:pathLst>
                      </a:cu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D3CBC4" id="Freeform 4" o:spid="_x0000_s1026" alt="decorative element" style="position:absolute;margin-left:-86.1pt;margin-top:-.55pt;width:641.9pt;height:106.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240,3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" path="m,3018r12240,l12240,,,,,3018xe" fillcolor="#202b6a [3204]" stroked="f">
              <v:path arrowok="t" o:connecttype="custom" o:connectlocs="0,1352102;8152229,1352102;8152229,0;0,0;0,1352102" o:connectangles="0,0,0,0,0"/>
            </v:shape>
          </w:pict>
        </mc:Fallback>
      </mc:AlternateContent>
    </w:r>
    <w:r w:rsidR="00F970F9" w:rsidRPr="00390E35">
      <w:rPr>
        <w:rFonts w:ascii="Arial Narrow" w:hAnsi="Arial Narrow"/>
        <w:i/>
        <w:iCs/>
        <w:noProof/>
        <w:color w:val="FF7707" w:themeColor="accent2"/>
        <w:sz w:val="32"/>
        <w:szCs w:val="32"/>
      </w:rPr>
      <mc:AlternateContent>
        <mc:Choice Requires="wpg">
          <w:drawing>
            <wp:anchor distT="0" distB="0" distL="114300" distR="114300" simplePos="0" relativeHeight="251651584" behindDoc="1" locked="0" layoutInCell="1" allowOverlap="1" wp14:anchorId="0EB65CE5" wp14:editId="05168307">
              <wp:simplePos x="0" y="0"/>
              <wp:positionH relativeFrom="page">
                <wp:posOffset>5172075</wp:posOffset>
              </wp:positionH>
              <wp:positionV relativeFrom="page">
                <wp:posOffset>0</wp:posOffset>
              </wp:positionV>
              <wp:extent cx="2265680" cy="9806940"/>
              <wp:effectExtent l="0" t="0" r="1270" b="3810"/>
              <wp:wrapTopAndBottom/>
              <wp:docPr id="1" name="Group 1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65680" cy="9806940"/>
                        <a:chOff x="4133349" y="257192"/>
                        <a:chExt cx="3644131" cy="9807558"/>
                      </a:xfrm>
                    </wpg:grpSpPr>
                    <wps:wsp>
                      <wps:cNvPr id="10" name="Freeform 5" descr="decorative element"/>
                      <wps:cNvSpPr>
                        <a:spLocks/>
                      </wps:cNvSpPr>
                      <wps:spPr bwMode="auto">
                        <a:xfrm>
                          <a:off x="4133349" y="257194"/>
                          <a:ext cx="3329940" cy="1352547"/>
                        </a:xfrm>
                        <a:custGeom>
                          <a:avLst/>
                          <a:gdLst>
                            <a:gd name="T0" fmla="*/ 5175 w 5244"/>
                            <a:gd name="T1" fmla="*/ 0 h 3018"/>
                            <a:gd name="T2" fmla="*/ 0 w 5244"/>
                            <a:gd name="T3" fmla="*/ 0 h 3018"/>
                            <a:gd name="T4" fmla="*/ 26 w 5244"/>
                            <a:gd name="T5" fmla="*/ 72 h 3018"/>
                            <a:gd name="T6" fmla="*/ 56 w 5244"/>
                            <a:gd name="T7" fmla="*/ 149 h 3018"/>
                            <a:gd name="T8" fmla="*/ 90 w 5244"/>
                            <a:gd name="T9" fmla="*/ 224 h 3018"/>
                            <a:gd name="T10" fmla="*/ 126 w 5244"/>
                            <a:gd name="T11" fmla="*/ 297 h 3018"/>
                            <a:gd name="T12" fmla="*/ 164 w 5244"/>
                            <a:gd name="T13" fmla="*/ 369 h 3018"/>
                            <a:gd name="T14" fmla="*/ 205 w 5244"/>
                            <a:gd name="T15" fmla="*/ 439 h 3018"/>
                            <a:gd name="T16" fmla="*/ 248 w 5244"/>
                            <a:gd name="T17" fmla="*/ 508 h 3018"/>
                            <a:gd name="T18" fmla="*/ 293 w 5244"/>
                            <a:gd name="T19" fmla="*/ 574 h 3018"/>
                            <a:gd name="T20" fmla="*/ 339 w 5244"/>
                            <a:gd name="T21" fmla="*/ 640 h 3018"/>
                            <a:gd name="T22" fmla="*/ 387 w 5244"/>
                            <a:gd name="T23" fmla="*/ 703 h 3018"/>
                            <a:gd name="T24" fmla="*/ 437 w 5244"/>
                            <a:gd name="T25" fmla="*/ 765 h 3018"/>
                            <a:gd name="T26" fmla="*/ 488 w 5244"/>
                            <a:gd name="T27" fmla="*/ 824 h 3018"/>
                            <a:gd name="T28" fmla="*/ 540 w 5244"/>
                            <a:gd name="T29" fmla="*/ 882 h 3018"/>
                            <a:gd name="T30" fmla="*/ 594 w 5244"/>
                            <a:gd name="T31" fmla="*/ 938 h 3018"/>
                            <a:gd name="T32" fmla="*/ 648 w 5244"/>
                            <a:gd name="T33" fmla="*/ 992 h 3018"/>
                            <a:gd name="T34" fmla="*/ 703 w 5244"/>
                            <a:gd name="T35" fmla="*/ 1045 h 3018"/>
                            <a:gd name="T36" fmla="*/ 758 w 5244"/>
                            <a:gd name="T37" fmla="*/ 1095 h 3018"/>
                            <a:gd name="T38" fmla="*/ 814 w 5244"/>
                            <a:gd name="T39" fmla="*/ 1143 h 3018"/>
                            <a:gd name="T40" fmla="*/ 870 w 5244"/>
                            <a:gd name="T41" fmla="*/ 1189 h 3018"/>
                            <a:gd name="T42" fmla="*/ 926 w 5244"/>
                            <a:gd name="T43" fmla="*/ 1233 h 3018"/>
                            <a:gd name="T44" fmla="*/ 1024 w 5244"/>
                            <a:gd name="T45" fmla="*/ 1305 h 3018"/>
                            <a:gd name="T46" fmla="*/ 1078 w 5244"/>
                            <a:gd name="T47" fmla="*/ 1346 h 3018"/>
                            <a:gd name="T48" fmla="*/ 1132 w 5244"/>
                            <a:gd name="T49" fmla="*/ 1391 h 3018"/>
                            <a:gd name="T50" fmla="*/ 1186 w 5244"/>
                            <a:gd name="T51" fmla="*/ 1440 h 3018"/>
                            <a:gd name="T52" fmla="*/ 1236 w 5244"/>
                            <a:gd name="T53" fmla="*/ 1494 h 3018"/>
                            <a:gd name="T54" fmla="*/ 1282 w 5244"/>
                            <a:gd name="T55" fmla="*/ 1554 h 3018"/>
                            <a:gd name="T56" fmla="*/ 1320 w 5244"/>
                            <a:gd name="T57" fmla="*/ 1619 h 3018"/>
                            <a:gd name="T58" fmla="*/ 1351 w 5244"/>
                            <a:gd name="T59" fmla="*/ 1691 h 3018"/>
                            <a:gd name="T60" fmla="*/ 1370 w 5244"/>
                            <a:gd name="T61" fmla="*/ 1770 h 3018"/>
                            <a:gd name="T62" fmla="*/ 1377 w 5244"/>
                            <a:gd name="T63" fmla="*/ 1856 h 3018"/>
                            <a:gd name="T64" fmla="*/ 1370 w 5244"/>
                            <a:gd name="T65" fmla="*/ 1949 h 3018"/>
                            <a:gd name="T66" fmla="*/ 1353 w 5244"/>
                            <a:gd name="T67" fmla="*/ 2029 h 3018"/>
                            <a:gd name="T68" fmla="*/ 1327 w 5244"/>
                            <a:gd name="T69" fmla="*/ 2105 h 3018"/>
                            <a:gd name="T70" fmla="*/ 1292 w 5244"/>
                            <a:gd name="T71" fmla="*/ 2176 h 3018"/>
                            <a:gd name="T72" fmla="*/ 1252 w 5244"/>
                            <a:gd name="T73" fmla="*/ 2244 h 3018"/>
                            <a:gd name="T74" fmla="*/ 1205 w 5244"/>
                            <a:gd name="T75" fmla="*/ 2308 h 3018"/>
                            <a:gd name="T76" fmla="*/ 1154 w 5244"/>
                            <a:gd name="T77" fmla="*/ 2368 h 3018"/>
                            <a:gd name="T78" fmla="*/ 1099 w 5244"/>
                            <a:gd name="T79" fmla="*/ 2425 h 3018"/>
                            <a:gd name="T80" fmla="*/ 1042 w 5244"/>
                            <a:gd name="T81" fmla="*/ 2480 h 3018"/>
                            <a:gd name="T82" fmla="*/ 984 w 5244"/>
                            <a:gd name="T83" fmla="*/ 2532 h 3018"/>
                            <a:gd name="T84" fmla="*/ 925 w 5244"/>
                            <a:gd name="T85" fmla="*/ 2581 h 3018"/>
                            <a:gd name="T86" fmla="*/ 811 w 5244"/>
                            <a:gd name="T87" fmla="*/ 2674 h 3018"/>
                            <a:gd name="T88" fmla="*/ 758 w 5244"/>
                            <a:gd name="T89" fmla="*/ 2718 h 3018"/>
                            <a:gd name="T90" fmla="*/ 708 w 5244"/>
                            <a:gd name="T91" fmla="*/ 2761 h 3018"/>
                            <a:gd name="T92" fmla="*/ 664 w 5244"/>
                            <a:gd name="T93" fmla="*/ 2803 h 3018"/>
                            <a:gd name="T94" fmla="*/ 613 w 5244"/>
                            <a:gd name="T95" fmla="*/ 2856 h 3018"/>
                            <a:gd name="T96" fmla="*/ 561 w 5244"/>
                            <a:gd name="T97" fmla="*/ 2909 h 3018"/>
                            <a:gd name="T98" fmla="*/ 510 w 5244"/>
                            <a:gd name="T99" fmla="*/ 2963 h 3018"/>
                            <a:gd name="T100" fmla="*/ 459 w 5244"/>
                            <a:gd name="T101" fmla="*/ 3018 h 3018"/>
                            <a:gd name="T102" fmla="*/ 4529 w 5244"/>
                            <a:gd name="T103" fmla="*/ 3018 h 3018"/>
                            <a:gd name="T104" fmla="*/ 5243 w 5244"/>
                            <a:gd name="T105" fmla="*/ 1388 h 3018"/>
                            <a:gd name="T106" fmla="*/ 5243 w 5244"/>
                            <a:gd name="T107" fmla="*/ 70 h 3018"/>
                            <a:gd name="T108" fmla="*/ 5175 w 5244"/>
                            <a:gd name="T109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244" h="3018">
                              <a:moveTo>
                                <a:pt x="5175" y="0"/>
                              </a:moveTo>
                              <a:lnTo>
                                <a:pt x="0" y="0"/>
                              </a:lnTo>
                              <a:lnTo>
                                <a:pt x="26" y="72"/>
                              </a:lnTo>
                              <a:lnTo>
                                <a:pt x="56" y="149"/>
                              </a:lnTo>
                              <a:lnTo>
                                <a:pt x="90" y="224"/>
                              </a:lnTo>
                              <a:lnTo>
                                <a:pt x="126" y="297"/>
                              </a:lnTo>
                              <a:lnTo>
                                <a:pt x="164" y="369"/>
                              </a:lnTo>
                              <a:lnTo>
                                <a:pt x="205" y="439"/>
                              </a:lnTo>
                              <a:lnTo>
                                <a:pt x="248" y="508"/>
                              </a:lnTo>
                              <a:lnTo>
                                <a:pt x="293" y="574"/>
                              </a:lnTo>
                              <a:lnTo>
                                <a:pt x="339" y="640"/>
                              </a:lnTo>
                              <a:lnTo>
                                <a:pt x="387" y="703"/>
                              </a:lnTo>
                              <a:lnTo>
                                <a:pt x="437" y="765"/>
                              </a:lnTo>
                              <a:lnTo>
                                <a:pt x="488" y="824"/>
                              </a:lnTo>
                              <a:lnTo>
                                <a:pt x="540" y="882"/>
                              </a:lnTo>
                              <a:lnTo>
                                <a:pt x="594" y="938"/>
                              </a:lnTo>
                              <a:lnTo>
                                <a:pt x="648" y="992"/>
                              </a:lnTo>
                              <a:lnTo>
                                <a:pt x="703" y="1045"/>
                              </a:lnTo>
                              <a:lnTo>
                                <a:pt x="758" y="1095"/>
                              </a:lnTo>
                              <a:lnTo>
                                <a:pt x="814" y="1143"/>
                              </a:lnTo>
                              <a:lnTo>
                                <a:pt x="870" y="1189"/>
                              </a:lnTo>
                              <a:lnTo>
                                <a:pt x="926" y="1233"/>
                              </a:lnTo>
                              <a:lnTo>
                                <a:pt x="1024" y="1305"/>
                              </a:lnTo>
                              <a:lnTo>
                                <a:pt x="1078" y="1346"/>
                              </a:lnTo>
                              <a:lnTo>
                                <a:pt x="1132" y="1391"/>
                              </a:lnTo>
                              <a:lnTo>
                                <a:pt x="1186" y="1440"/>
                              </a:lnTo>
                              <a:lnTo>
                                <a:pt x="1236" y="1494"/>
                              </a:lnTo>
                              <a:lnTo>
                                <a:pt x="1282" y="1554"/>
                              </a:lnTo>
                              <a:lnTo>
                                <a:pt x="1320" y="1619"/>
                              </a:lnTo>
                              <a:lnTo>
                                <a:pt x="1351" y="1691"/>
                              </a:lnTo>
                              <a:lnTo>
                                <a:pt x="1370" y="1770"/>
                              </a:lnTo>
                              <a:lnTo>
                                <a:pt x="1377" y="1856"/>
                              </a:lnTo>
                              <a:lnTo>
                                <a:pt x="1370" y="1949"/>
                              </a:lnTo>
                              <a:lnTo>
                                <a:pt x="1353" y="2029"/>
                              </a:lnTo>
                              <a:lnTo>
                                <a:pt x="1327" y="2105"/>
                              </a:lnTo>
                              <a:lnTo>
                                <a:pt x="1292" y="2176"/>
                              </a:lnTo>
                              <a:lnTo>
                                <a:pt x="1252" y="2244"/>
                              </a:lnTo>
                              <a:lnTo>
                                <a:pt x="1205" y="2308"/>
                              </a:lnTo>
                              <a:lnTo>
                                <a:pt x="1154" y="2368"/>
                              </a:lnTo>
                              <a:lnTo>
                                <a:pt x="1099" y="2425"/>
                              </a:lnTo>
                              <a:lnTo>
                                <a:pt x="1042" y="2480"/>
                              </a:lnTo>
                              <a:lnTo>
                                <a:pt x="984" y="2532"/>
                              </a:lnTo>
                              <a:lnTo>
                                <a:pt x="925" y="2581"/>
                              </a:lnTo>
                              <a:lnTo>
                                <a:pt x="811" y="2674"/>
                              </a:lnTo>
                              <a:lnTo>
                                <a:pt x="758" y="2718"/>
                              </a:lnTo>
                              <a:lnTo>
                                <a:pt x="708" y="2761"/>
                              </a:lnTo>
                              <a:lnTo>
                                <a:pt x="664" y="2803"/>
                              </a:lnTo>
                              <a:lnTo>
                                <a:pt x="613" y="2856"/>
                              </a:lnTo>
                              <a:lnTo>
                                <a:pt x="561" y="2909"/>
                              </a:lnTo>
                              <a:lnTo>
                                <a:pt x="510" y="2963"/>
                              </a:lnTo>
                              <a:lnTo>
                                <a:pt x="459" y="3018"/>
                              </a:lnTo>
                              <a:lnTo>
                                <a:pt x="4529" y="3018"/>
                              </a:lnTo>
                              <a:lnTo>
                                <a:pt x="5243" y="1388"/>
                              </a:lnTo>
                              <a:lnTo>
                                <a:pt x="5243" y="70"/>
                              </a:lnTo>
                              <a:lnTo>
                                <a:pt x="517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6" descr="decorative element"/>
                      <wps:cNvSpPr>
                        <a:spLocks/>
                      </wps:cNvSpPr>
                      <wps:spPr bwMode="auto">
                        <a:xfrm>
                          <a:off x="4792250" y="257192"/>
                          <a:ext cx="2764789" cy="1352635"/>
                        </a:xfrm>
                        <a:custGeom>
                          <a:avLst/>
                          <a:gdLst>
                            <a:gd name="T0" fmla="*/ 4353 w 4354"/>
                            <a:gd name="T1" fmla="*/ 0 h 3019"/>
                            <a:gd name="T2" fmla="*/ 0 w 4354"/>
                            <a:gd name="T3" fmla="*/ 0 h 3019"/>
                            <a:gd name="T4" fmla="*/ 21 w 4354"/>
                            <a:gd name="T5" fmla="*/ 72 h 3019"/>
                            <a:gd name="T6" fmla="*/ 47 w 4354"/>
                            <a:gd name="T7" fmla="*/ 149 h 3019"/>
                            <a:gd name="T8" fmla="*/ 75 w 4354"/>
                            <a:gd name="T9" fmla="*/ 224 h 3019"/>
                            <a:gd name="T10" fmla="*/ 107 w 4354"/>
                            <a:gd name="T11" fmla="*/ 298 h 3019"/>
                            <a:gd name="T12" fmla="*/ 140 w 4354"/>
                            <a:gd name="T13" fmla="*/ 370 h 3019"/>
                            <a:gd name="T14" fmla="*/ 177 w 4354"/>
                            <a:gd name="T15" fmla="*/ 441 h 3019"/>
                            <a:gd name="T16" fmla="*/ 215 w 4354"/>
                            <a:gd name="T17" fmla="*/ 510 h 3019"/>
                            <a:gd name="T18" fmla="*/ 255 w 4354"/>
                            <a:gd name="T19" fmla="*/ 578 h 3019"/>
                            <a:gd name="T20" fmla="*/ 298 w 4354"/>
                            <a:gd name="T21" fmla="*/ 644 h 3019"/>
                            <a:gd name="T22" fmla="*/ 342 w 4354"/>
                            <a:gd name="T23" fmla="*/ 709 h 3019"/>
                            <a:gd name="T24" fmla="*/ 388 w 4354"/>
                            <a:gd name="T25" fmla="*/ 772 h 3019"/>
                            <a:gd name="T26" fmla="*/ 435 w 4354"/>
                            <a:gd name="T27" fmla="*/ 833 h 3019"/>
                            <a:gd name="T28" fmla="*/ 484 w 4354"/>
                            <a:gd name="T29" fmla="*/ 892 h 3019"/>
                            <a:gd name="T30" fmla="*/ 534 w 4354"/>
                            <a:gd name="T31" fmla="*/ 950 h 3019"/>
                            <a:gd name="T32" fmla="*/ 585 w 4354"/>
                            <a:gd name="T33" fmla="*/ 1006 h 3019"/>
                            <a:gd name="T34" fmla="*/ 637 w 4354"/>
                            <a:gd name="T35" fmla="*/ 1061 h 3019"/>
                            <a:gd name="T36" fmla="*/ 690 w 4354"/>
                            <a:gd name="T37" fmla="*/ 1113 h 3019"/>
                            <a:gd name="T38" fmla="*/ 743 w 4354"/>
                            <a:gd name="T39" fmla="*/ 1164 h 3019"/>
                            <a:gd name="T40" fmla="*/ 797 w 4354"/>
                            <a:gd name="T41" fmla="*/ 1212 h 3019"/>
                            <a:gd name="T42" fmla="*/ 852 w 4354"/>
                            <a:gd name="T43" fmla="*/ 1259 h 3019"/>
                            <a:gd name="T44" fmla="*/ 907 w 4354"/>
                            <a:gd name="T45" fmla="*/ 1304 h 3019"/>
                            <a:gd name="T46" fmla="*/ 961 w 4354"/>
                            <a:gd name="T47" fmla="*/ 1346 h 3019"/>
                            <a:gd name="T48" fmla="*/ 1059 w 4354"/>
                            <a:gd name="T49" fmla="*/ 1418 h 3019"/>
                            <a:gd name="T50" fmla="*/ 1112 w 4354"/>
                            <a:gd name="T51" fmla="*/ 1459 h 3019"/>
                            <a:gd name="T52" fmla="*/ 1167 w 4354"/>
                            <a:gd name="T53" fmla="*/ 1504 h 3019"/>
                            <a:gd name="T54" fmla="*/ 1220 w 4354"/>
                            <a:gd name="T55" fmla="*/ 1554 h 3019"/>
                            <a:gd name="T56" fmla="*/ 1271 w 4354"/>
                            <a:gd name="T57" fmla="*/ 1608 h 3019"/>
                            <a:gd name="T58" fmla="*/ 1317 w 4354"/>
                            <a:gd name="T59" fmla="*/ 1668 h 3019"/>
                            <a:gd name="T60" fmla="*/ 1355 w 4354"/>
                            <a:gd name="T61" fmla="*/ 1733 h 3019"/>
                            <a:gd name="T62" fmla="*/ 1386 w 4354"/>
                            <a:gd name="T63" fmla="*/ 1805 h 3019"/>
                            <a:gd name="T64" fmla="*/ 1405 w 4354"/>
                            <a:gd name="T65" fmla="*/ 1883 h 3019"/>
                            <a:gd name="T66" fmla="*/ 1412 w 4354"/>
                            <a:gd name="T67" fmla="*/ 1969 h 3019"/>
                            <a:gd name="T68" fmla="*/ 1405 w 4354"/>
                            <a:gd name="T69" fmla="*/ 2063 h 3019"/>
                            <a:gd name="T70" fmla="*/ 1388 w 4354"/>
                            <a:gd name="T71" fmla="*/ 2143 h 3019"/>
                            <a:gd name="T72" fmla="*/ 1361 w 4354"/>
                            <a:gd name="T73" fmla="*/ 2218 h 3019"/>
                            <a:gd name="T74" fmla="*/ 1327 w 4354"/>
                            <a:gd name="T75" fmla="*/ 2290 h 3019"/>
                            <a:gd name="T76" fmla="*/ 1286 w 4354"/>
                            <a:gd name="T77" fmla="*/ 2357 h 3019"/>
                            <a:gd name="T78" fmla="*/ 1240 w 4354"/>
                            <a:gd name="T79" fmla="*/ 2421 h 3019"/>
                            <a:gd name="T80" fmla="*/ 1189 w 4354"/>
                            <a:gd name="T81" fmla="*/ 2482 h 3019"/>
                            <a:gd name="T82" fmla="*/ 1134 w 4354"/>
                            <a:gd name="T83" fmla="*/ 2539 h 3019"/>
                            <a:gd name="T84" fmla="*/ 1077 w 4354"/>
                            <a:gd name="T85" fmla="*/ 2593 h 3019"/>
                            <a:gd name="T86" fmla="*/ 1019 w 4354"/>
                            <a:gd name="T87" fmla="*/ 2645 h 3019"/>
                            <a:gd name="T88" fmla="*/ 960 w 4354"/>
                            <a:gd name="T89" fmla="*/ 2695 h 3019"/>
                            <a:gd name="T90" fmla="*/ 846 w 4354"/>
                            <a:gd name="T91" fmla="*/ 2788 h 3019"/>
                            <a:gd name="T92" fmla="*/ 792 w 4354"/>
                            <a:gd name="T93" fmla="*/ 2832 h 3019"/>
                            <a:gd name="T94" fmla="*/ 743 w 4354"/>
                            <a:gd name="T95" fmla="*/ 2875 h 3019"/>
                            <a:gd name="T96" fmla="*/ 699 w 4354"/>
                            <a:gd name="T97" fmla="*/ 2917 h 3019"/>
                            <a:gd name="T98" fmla="*/ 674 w 4354"/>
                            <a:gd name="T99" fmla="*/ 2942 h 3019"/>
                            <a:gd name="T100" fmla="*/ 625 w 4354"/>
                            <a:gd name="T101" fmla="*/ 2993 h 3019"/>
                            <a:gd name="T102" fmla="*/ 600 w 4354"/>
                            <a:gd name="T103" fmla="*/ 3018 h 3019"/>
                            <a:gd name="T104" fmla="*/ 4353 w 4354"/>
                            <a:gd name="T105" fmla="*/ 3018 h 3019"/>
                            <a:gd name="T106" fmla="*/ 4353 w 4354"/>
                            <a:gd name="T10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354" h="3019">
                              <a:moveTo>
                                <a:pt x="4353" y="0"/>
                              </a:moveTo>
                              <a:lnTo>
                                <a:pt x="0" y="0"/>
                              </a:lnTo>
                              <a:lnTo>
                                <a:pt x="21" y="72"/>
                              </a:lnTo>
                              <a:lnTo>
                                <a:pt x="47" y="149"/>
                              </a:lnTo>
                              <a:lnTo>
                                <a:pt x="75" y="224"/>
                              </a:lnTo>
                              <a:lnTo>
                                <a:pt x="107" y="298"/>
                              </a:lnTo>
                              <a:lnTo>
                                <a:pt x="140" y="370"/>
                              </a:lnTo>
                              <a:lnTo>
                                <a:pt x="177" y="441"/>
                              </a:lnTo>
                              <a:lnTo>
                                <a:pt x="215" y="510"/>
                              </a:lnTo>
                              <a:lnTo>
                                <a:pt x="255" y="578"/>
                              </a:lnTo>
                              <a:lnTo>
                                <a:pt x="298" y="644"/>
                              </a:lnTo>
                              <a:lnTo>
                                <a:pt x="342" y="709"/>
                              </a:lnTo>
                              <a:lnTo>
                                <a:pt x="388" y="772"/>
                              </a:lnTo>
                              <a:lnTo>
                                <a:pt x="435" y="833"/>
                              </a:lnTo>
                              <a:lnTo>
                                <a:pt x="484" y="892"/>
                              </a:lnTo>
                              <a:lnTo>
                                <a:pt x="534" y="950"/>
                              </a:lnTo>
                              <a:lnTo>
                                <a:pt x="585" y="1006"/>
                              </a:lnTo>
                              <a:lnTo>
                                <a:pt x="637" y="1061"/>
                              </a:lnTo>
                              <a:lnTo>
                                <a:pt x="690" y="1113"/>
                              </a:lnTo>
                              <a:lnTo>
                                <a:pt x="743" y="1164"/>
                              </a:lnTo>
                              <a:lnTo>
                                <a:pt x="797" y="1212"/>
                              </a:lnTo>
                              <a:lnTo>
                                <a:pt x="852" y="1259"/>
                              </a:lnTo>
                              <a:lnTo>
                                <a:pt x="907" y="1304"/>
                              </a:lnTo>
                              <a:lnTo>
                                <a:pt x="961" y="1346"/>
                              </a:lnTo>
                              <a:lnTo>
                                <a:pt x="1059" y="1418"/>
                              </a:lnTo>
                              <a:lnTo>
                                <a:pt x="1112" y="1459"/>
                              </a:lnTo>
                              <a:lnTo>
                                <a:pt x="1167" y="1504"/>
                              </a:lnTo>
                              <a:lnTo>
                                <a:pt x="1220" y="1554"/>
                              </a:lnTo>
                              <a:lnTo>
                                <a:pt x="1271" y="1608"/>
                              </a:lnTo>
                              <a:lnTo>
                                <a:pt x="1317" y="1668"/>
                              </a:lnTo>
                              <a:lnTo>
                                <a:pt x="1355" y="1733"/>
                              </a:lnTo>
                              <a:lnTo>
                                <a:pt x="1386" y="1805"/>
                              </a:lnTo>
                              <a:lnTo>
                                <a:pt x="1405" y="1883"/>
                              </a:lnTo>
                              <a:lnTo>
                                <a:pt x="1412" y="1969"/>
                              </a:lnTo>
                              <a:lnTo>
                                <a:pt x="1405" y="2063"/>
                              </a:lnTo>
                              <a:lnTo>
                                <a:pt x="1388" y="2143"/>
                              </a:lnTo>
                              <a:lnTo>
                                <a:pt x="1361" y="2218"/>
                              </a:lnTo>
                              <a:lnTo>
                                <a:pt x="1327" y="2290"/>
                              </a:lnTo>
                              <a:lnTo>
                                <a:pt x="1286" y="2357"/>
                              </a:lnTo>
                              <a:lnTo>
                                <a:pt x="1240" y="2421"/>
                              </a:lnTo>
                              <a:lnTo>
                                <a:pt x="1189" y="2482"/>
                              </a:lnTo>
                              <a:lnTo>
                                <a:pt x="1134" y="2539"/>
                              </a:lnTo>
                              <a:lnTo>
                                <a:pt x="1077" y="2593"/>
                              </a:lnTo>
                              <a:lnTo>
                                <a:pt x="1019" y="2645"/>
                              </a:lnTo>
                              <a:lnTo>
                                <a:pt x="960" y="2695"/>
                              </a:lnTo>
                              <a:lnTo>
                                <a:pt x="846" y="2788"/>
                              </a:lnTo>
                              <a:lnTo>
                                <a:pt x="792" y="2832"/>
                              </a:lnTo>
                              <a:lnTo>
                                <a:pt x="743" y="2875"/>
                              </a:lnTo>
                              <a:lnTo>
                                <a:pt x="699" y="2917"/>
                              </a:lnTo>
                              <a:lnTo>
                                <a:pt x="674" y="2942"/>
                              </a:lnTo>
                              <a:lnTo>
                                <a:pt x="625" y="2993"/>
                              </a:lnTo>
                              <a:lnTo>
                                <a:pt x="600" y="3018"/>
                              </a:lnTo>
                              <a:lnTo>
                                <a:pt x="4353" y="3018"/>
                              </a:lnTo>
                              <a:lnTo>
                                <a:pt x="435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7" descr="decorative element"/>
                      <wps:cNvSpPr>
                        <a:spLocks/>
                      </wps:cNvSpPr>
                      <wps:spPr bwMode="auto">
                        <a:xfrm>
                          <a:off x="5402541" y="257192"/>
                          <a:ext cx="2373631" cy="1362161"/>
                        </a:xfrm>
                        <a:custGeom>
                          <a:avLst/>
                          <a:gdLst>
                            <a:gd name="T0" fmla="*/ 3737 w 3738"/>
                            <a:gd name="T1" fmla="*/ 0 h 3019"/>
                            <a:gd name="T2" fmla="*/ 0 w 3738"/>
                            <a:gd name="T3" fmla="*/ 0 h 3019"/>
                            <a:gd name="T4" fmla="*/ 6 w 3738"/>
                            <a:gd name="T5" fmla="*/ 17 h 3019"/>
                            <a:gd name="T6" fmla="*/ 10 w 3738"/>
                            <a:gd name="T7" fmla="*/ 28 h 3019"/>
                            <a:gd name="T8" fmla="*/ 14 w 3738"/>
                            <a:gd name="T9" fmla="*/ 39 h 3019"/>
                            <a:gd name="T10" fmla="*/ 47 w 3738"/>
                            <a:gd name="T11" fmla="*/ 124 h 3019"/>
                            <a:gd name="T12" fmla="*/ 84 w 3738"/>
                            <a:gd name="T13" fmla="*/ 205 h 3019"/>
                            <a:gd name="T14" fmla="*/ 122 w 3738"/>
                            <a:gd name="T15" fmla="*/ 284 h 3019"/>
                            <a:gd name="T16" fmla="*/ 163 w 3738"/>
                            <a:gd name="T17" fmla="*/ 359 h 3019"/>
                            <a:gd name="T18" fmla="*/ 206 w 3738"/>
                            <a:gd name="T19" fmla="*/ 431 h 3019"/>
                            <a:gd name="T20" fmla="*/ 251 w 3738"/>
                            <a:gd name="T21" fmla="*/ 500 h 3019"/>
                            <a:gd name="T22" fmla="*/ 298 w 3738"/>
                            <a:gd name="T23" fmla="*/ 566 h 3019"/>
                            <a:gd name="T24" fmla="*/ 347 w 3738"/>
                            <a:gd name="T25" fmla="*/ 629 h 3019"/>
                            <a:gd name="T26" fmla="*/ 398 w 3738"/>
                            <a:gd name="T27" fmla="*/ 688 h 3019"/>
                            <a:gd name="T28" fmla="*/ 450 w 3738"/>
                            <a:gd name="T29" fmla="*/ 745 h 3019"/>
                            <a:gd name="T30" fmla="*/ 504 w 3738"/>
                            <a:gd name="T31" fmla="*/ 798 h 3019"/>
                            <a:gd name="T32" fmla="*/ 559 w 3738"/>
                            <a:gd name="T33" fmla="*/ 847 h 3019"/>
                            <a:gd name="T34" fmla="*/ 615 w 3738"/>
                            <a:gd name="T35" fmla="*/ 894 h 3019"/>
                            <a:gd name="T36" fmla="*/ 673 w 3738"/>
                            <a:gd name="T37" fmla="*/ 937 h 3019"/>
                            <a:gd name="T38" fmla="*/ 731 w 3738"/>
                            <a:gd name="T39" fmla="*/ 977 h 3019"/>
                            <a:gd name="T40" fmla="*/ 799 w 3738"/>
                            <a:gd name="T41" fmla="*/ 1018 h 3019"/>
                            <a:gd name="T42" fmla="*/ 867 w 3738"/>
                            <a:gd name="T43" fmla="*/ 1056 h 3019"/>
                            <a:gd name="T44" fmla="*/ 935 w 3738"/>
                            <a:gd name="T45" fmla="*/ 1091 h 3019"/>
                            <a:gd name="T46" fmla="*/ 1004 w 3738"/>
                            <a:gd name="T47" fmla="*/ 1125 h 3019"/>
                            <a:gd name="T48" fmla="*/ 1143 w 3738"/>
                            <a:gd name="T49" fmla="*/ 1192 h 3019"/>
                            <a:gd name="T50" fmla="*/ 1212 w 3738"/>
                            <a:gd name="T51" fmla="*/ 1226 h 3019"/>
                            <a:gd name="T52" fmla="*/ 1281 w 3738"/>
                            <a:gd name="T53" fmla="*/ 1261 h 3019"/>
                            <a:gd name="T54" fmla="*/ 1349 w 3738"/>
                            <a:gd name="T55" fmla="*/ 1299 h 3019"/>
                            <a:gd name="T56" fmla="*/ 1416 w 3738"/>
                            <a:gd name="T57" fmla="*/ 1340 h 3019"/>
                            <a:gd name="T58" fmla="*/ 1482 w 3738"/>
                            <a:gd name="T59" fmla="*/ 1384 h 3019"/>
                            <a:gd name="T60" fmla="*/ 1547 w 3738"/>
                            <a:gd name="T61" fmla="*/ 1433 h 3019"/>
                            <a:gd name="T62" fmla="*/ 1611 w 3738"/>
                            <a:gd name="T63" fmla="*/ 1488 h 3019"/>
                            <a:gd name="T64" fmla="*/ 1658 w 3738"/>
                            <a:gd name="T65" fmla="*/ 1537 h 3019"/>
                            <a:gd name="T66" fmla="*/ 1698 w 3738"/>
                            <a:gd name="T67" fmla="*/ 1589 h 3019"/>
                            <a:gd name="T68" fmla="*/ 1729 w 3738"/>
                            <a:gd name="T69" fmla="*/ 1644 h 3019"/>
                            <a:gd name="T70" fmla="*/ 1752 w 3738"/>
                            <a:gd name="T71" fmla="*/ 1701 h 3019"/>
                            <a:gd name="T72" fmla="*/ 1769 w 3738"/>
                            <a:gd name="T73" fmla="*/ 1761 h 3019"/>
                            <a:gd name="T74" fmla="*/ 1778 w 3738"/>
                            <a:gd name="T75" fmla="*/ 1823 h 3019"/>
                            <a:gd name="T76" fmla="*/ 1782 w 3738"/>
                            <a:gd name="T77" fmla="*/ 1886 h 3019"/>
                            <a:gd name="T78" fmla="*/ 1779 w 3738"/>
                            <a:gd name="T79" fmla="*/ 1951 h 3019"/>
                            <a:gd name="T80" fmla="*/ 1771 w 3738"/>
                            <a:gd name="T81" fmla="*/ 2016 h 3019"/>
                            <a:gd name="T82" fmla="*/ 1759 w 3738"/>
                            <a:gd name="T83" fmla="*/ 2083 h 3019"/>
                            <a:gd name="T84" fmla="*/ 1741 w 3738"/>
                            <a:gd name="T85" fmla="*/ 2151 h 3019"/>
                            <a:gd name="T86" fmla="*/ 1719 w 3738"/>
                            <a:gd name="T87" fmla="*/ 2218 h 3019"/>
                            <a:gd name="T88" fmla="*/ 1694 w 3738"/>
                            <a:gd name="T89" fmla="*/ 2286 h 3019"/>
                            <a:gd name="T90" fmla="*/ 1666 w 3738"/>
                            <a:gd name="T91" fmla="*/ 2354 h 3019"/>
                            <a:gd name="T92" fmla="*/ 1634 w 3738"/>
                            <a:gd name="T93" fmla="*/ 2422 h 3019"/>
                            <a:gd name="T94" fmla="*/ 1600 w 3738"/>
                            <a:gd name="T95" fmla="*/ 2489 h 3019"/>
                            <a:gd name="T96" fmla="*/ 1565 w 3738"/>
                            <a:gd name="T97" fmla="*/ 2554 h 3019"/>
                            <a:gd name="T98" fmla="*/ 1527 w 3738"/>
                            <a:gd name="T99" fmla="*/ 2619 h 3019"/>
                            <a:gd name="T100" fmla="*/ 1489 w 3738"/>
                            <a:gd name="T101" fmla="*/ 2683 h 3019"/>
                            <a:gd name="T102" fmla="*/ 1450 w 3738"/>
                            <a:gd name="T103" fmla="*/ 2744 h 3019"/>
                            <a:gd name="T104" fmla="*/ 1411 w 3738"/>
                            <a:gd name="T105" fmla="*/ 2804 h 3019"/>
                            <a:gd name="T106" fmla="*/ 1372 w 3738"/>
                            <a:gd name="T107" fmla="*/ 2861 h 3019"/>
                            <a:gd name="T108" fmla="*/ 1334 w 3738"/>
                            <a:gd name="T109" fmla="*/ 2917 h 3019"/>
                            <a:gd name="T110" fmla="*/ 1296 w 3738"/>
                            <a:gd name="T111" fmla="*/ 2969 h 3019"/>
                            <a:gd name="T112" fmla="*/ 1261 w 3738"/>
                            <a:gd name="T113" fmla="*/ 3018 h 3019"/>
                            <a:gd name="T114" fmla="*/ 3737 w 3738"/>
                            <a:gd name="T115" fmla="*/ 3018 h 3019"/>
                            <a:gd name="T116" fmla="*/ 3737 w 3738"/>
                            <a:gd name="T11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738" h="3019">
                              <a:moveTo>
                                <a:pt x="3737" y="0"/>
                              </a:moveTo>
                              <a:lnTo>
                                <a:pt x="0" y="0"/>
                              </a:lnTo>
                              <a:lnTo>
                                <a:pt x="6" y="17"/>
                              </a:lnTo>
                              <a:lnTo>
                                <a:pt x="10" y="28"/>
                              </a:lnTo>
                              <a:lnTo>
                                <a:pt x="14" y="39"/>
                              </a:lnTo>
                              <a:lnTo>
                                <a:pt x="47" y="124"/>
                              </a:lnTo>
                              <a:lnTo>
                                <a:pt x="84" y="205"/>
                              </a:lnTo>
                              <a:lnTo>
                                <a:pt x="122" y="284"/>
                              </a:lnTo>
                              <a:lnTo>
                                <a:pt x="163" y="359"/>
                              </a:lnTo>
                              <a:lnTo>
                                <a:pt x="206" y="431"/>
                              </a:lnTo>
                              <a:lnTo>
                                <a:pt x="251" y="500"/>
                              </a:lnTo>
                              <a:lnTo>
                                <a:pt x="298" y="566"/>
                              </a:lnTo>
                              <a:lnTo>
                                <a:pt x="347" y="629"/>
                              </a:lnTo>
                              <a:lnTo>
                                <a:pt x="398" y="688"/>
                              </a:lnTo>
                              <a:lnTo>
                                <a:pt x="450" y="745"/>
                              </a:lnTo>
                              <a:lnTo>
                                <a:pt x="504" y="798"/>
                              </a:lnTo>
                              <a:lnTo>
                                <a:pt x="559" y="847"/>
                              </a:lnTo>
                              <a:lnTo>
                                <a:pt x="615" y="894"/>
                              </a:lnTo>
                              <a:lnTo>
                                <a:pt x="673" y="937"/>
                              </a:lnTo>
                              <a:lnTo>
                                <a:pt x="731" y="977"/>
                              </a:lnTo>
                              <a:lnTo>
                                <a:pt x="799" y="1018"/>
                              </a:lnTo>
                              <a:lnTo>
                                <a:pt x="867" y="1056"/>
                              </a:lnTo>
                              <a:lnTo>
                                <a:pt x="935" y="1091"/>
                              </a:lnTo>
                              <a:lnTo>
                                <a:pt x="1004" y="1125"/>
                              </a:lnTo>
                              <a:lnTo>
                                <a:pt x="1143" y="1192"/>
                              </a:lnTo>
                              <a:lnTo>
                                <a:pt x="1212" y="1226"/>
                              </a:lnTo>
                              <a:lnTo>
                                <a:pt x="1281" y="1261"/>
                              </a:lnTo>
                              <a:lnTo>
                                <a:pt x="1349" y="1299"/>
                              </a:lnTo>
                              <a:lnTo>
                                <a:pt x="1416" y="1340"/>
                              </a:lnTo>
                              <a:lnTo>
                                <a:pt x="1482" y="1384"/>
                              </a:lnTo>
                              <a:lnTo>
                                <a:pt x="1547" y="1433"/>
                              </a:lnTo>
                              <a:lnTo>
                                <a:pt x="1611" y="1488"/>
                              </a:lnTo>
                              <a:lnTo>
                                <a:pt x="1658" y="1537"/>
                              </a:lnTo>
                              <a:lnTo>
                                <a:pt x="1698" y="1589"/>
                              </a:lnTo>
                              <a:lnTo>
                                <a:pt x="1729" y="1644"/>
                              </a:lnTo>
                              <a:lnTo>
                                <a:pt x="1752" y="1701"/>
                              </a:lnTo>
                              <a:lnTo>
                                <a:pt x="1769" y="1761"/>
                              </a:lnTo>
                              <a:lnTo>
                                <a:pt x="1778" y="1823"/>
                              </a:lnTo>
                              <a:lnTo>
                                <a:pt x="1782" y="1886"/>
                              </a:lnTo>
                              <a:lnTo>
                                <a:pt x="1779" y="1951"/>
                              </a:lnTo>
                              <a:lnTo>
                                <a:pt x="1771" y="2016"/>
                              </a:lnTo>
                              <a:lnTo>
                                <a:pt x="1759" y="2083"/>
                              </a:lnTo>
                              <a:lnTo>
                                <a:pt x="1741" y="2151"/>
                              </a:lnTo>
                              <a:lnTo>
                                <a:pt x="1719" y="2218"/>
                              </a:lnTo>
                              <a:lnTo>
                                <a:pt x="1694" y="2286"/>
                              </a:lnTo>
                              <a:lnTo>
                                <a:pt x="1666" y="2354"/>
                              </a:lnTo>
                              <a:lnTo>
                                <a:pt x="1634" y="2422"/>
                              </a:lnTo>
                              <a:lnTo>
                                <a:pt x="1600" y="2489"/>
                              </a:lnTo>
                              <a:lnTo>
                                <a:pt x="1565" y="2554"/>
                              </a:lnTo>
                              <a:lnTo>
                                <a:pt x="1527" y="2619"/>
                              </a:lnTo>
                              <a:lnTo>
                                <a:pt x="1489" y="2683"/>
                              </a:lnTo>
                              <a:lnTo>
                                <a:pt x="1450" y="2744"/>
                              </a:lnTo>
                              <a:lnTo>
                                <a:pt x="1411" y="2804"/>
                              </a:lnTo>
                              <a:lnTo>
                                <a:pt x="1372" y="2861"/>
                              </a:lnTo>
                              <a:lnTo>
                                <a:pt x="1334" y="2917"/>
                              </a:lnTo>
                              <a:lnTo>
                                <a:pt x="1296" y="2969"/>
                              </a:lnTo>
                              <a:lnTo>
                                <a:pt x="1261" y="3018"/>
                              </a:lnTo>
                              <a:lnTo>
                                <a:pt x="3737" y="3018"/>
                              </a:lnTo>
                              <a:lnTo>
                                <a:pt x="37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8" descr="decorative element"/>
                      <wps:cNvSpPr>
                        <a:spLocks/>
                      </wps:cNvSpPr>
                      <wps:spPr bwMode="auto">
                        <a:xfrm>
                          <a:off x="6324601" y="257192"/>
                          <a:ext cx="1449705" cy="1362161"/>
                        </a:xfrm>
                        <a:custGeom>
                          <a:avLst/>
                          <a:gdLst>
                            <a:gd name="T0" fmla="*/ 2282 w 2283"/>
                            <a:gd name="T1" fmla="*/ 0 h 3018"/>
                            <a:gd name="T2" fmla="*/ 0 w 2283"/>
                            <a:gd name="T3" fmla="*/ 0 h 3018"/>
                            <a:gd name="T4" fmla="*/ 7 w 2283"/>
                            <a:gd name="T5" fmla="*/ 91 h 3018"/>
                            <a:gd name="T6" fmla="*/ 20 w 2283"/>
                            <a:gd name="T7" fmla="*/ 181 h 3018"/>
                            <a:gd name="T8" fmla="*/ 38 w 2283"/>
                            <a:gd name="T9" fmla="*/ 265 h 3018"/>
                            <a:gd name="T10" fmla="*/ 60 w 2283"/>
                            <a:gd name="T11" fmla="*/ 343 h 3018"/>
                            <a:gd name="T12" fmla="*/ 86 w 2283"/>
                            <a:gd name="T13" fmla="*/ 417 h 3018"/>
                            <a:gd name="T14" fmla="*/ 116 w 2283"/>
                            <a:gd name="T15" fmla="*/ 485 h 3018"/>
                            <a:gd name="T16" fmla="*/ 150 w 2283"/>
                            <a:gd name="T17" fmla="*/ 548 h 3018"/>
                            <a:gd name="T18" fmla="*/ 188 w 2283"/>
                            <a:gd name="T19" fmla="*/ 606 h 3018"/>
                            <a:gd name="T20" fmla="*/ 228 w 2283"/>
                            <a:gd name="T21" fmla="*/ 660 h 3018"/>
                            <a:gd name="T22" fmla="*/ 272 w 2283"/>
                            <a:gd name="T23" fmla="*/ 710 h 3018"/>
                            <a:gd name="T24" fmla="*/ 319 w 2283"/>
                            <a:gd name="T25" fmla="*/ 756 h 3018"/>
                            <a:gd name="T26" fmla="*/ 369 w 2283"/>
                            <a:gd name="T27" fmla="*/ 799 h 3018"/>
                            <a:gd name="T28" fmla="*/ 420 w 2283"/>
                            <a:gd name="T29" fmla="*/ 838 h 3018"/>
                            <a:gd name="T30" fmla="*/ 474 w 2283"/>
                            <a:gd name="T31" fmla="*/ 874 h 3018"/>
                            <a:gd name="T32" fmla="*/ 530 w 2283"/>
                            <a:gd name="T33" fmla="*/ 907 h 3018"/>
                            <a:gd name="T34" fmla="*/ 588 w 2283"/>
                            <a:gd name="T35" fmla="*/ 937 h 3018"/>
                            <a:gd name="T36" fmla="*/ 647 w 2283"/>
                            <a:gd name="T37" fmla="*/ 965 h 3018"/>
                            <a:gd name="T38" fmla="*/ 708 w 2283"/>
                            <a:gd name="T39" fmla="*/ 990 h 3018"/>
                            <a:gd name="T40" fmla="*/ 769 w 2283"/>
                            <a:gd name="T41" fmla="*/ 1014 h 3018"/>
                            <a:gd name="T42" fmla="*/ 831 w 2283"/>
                            <a:gd name="T43" fmla="*/ 1036 h 3018"/>
                            <a:gd name="T44" fmla="*/ 894 w 2283"/>
                            <a:gd name="T45" fmla="*/ 1057 h 3018"/>
                            <a:gd name="T46" fmla="*/ 957 w 2283"/>
                            <a:gd name="T47" fmla="*/ 1076 h 3018"/>
                            <a:gd name="T48" fmla="*/ 1021 w 2283"/>
                            <a:gd name="T49" fmla="*/ 1094 h 3018"/>
                            <a:gd name="T50" fmla="*/ 1331 w 2283"/>
                            <a:gd name="T51" fmla="*/ 1181 h 3018"/>
                            <a:gd name="T52" fmla="*/ 1390 w 2283"/>
                            <a:gd name="T53" fmla="*/ 1199 h 3018"/>
                            <a:gd name="T54" fmla="*/ 1448 w 2283"/>
                            <a:gd name="T55" fmla="*/ 1218 h 3018"/>
                            <a:gd name="T56" fmla="*/ 1500 w 2283"/>
                            <a:gd name="T57" fmla="*/ 1242 h 3018"/>
                            <a:gd name="T58" fmla="*/ 1552 w 2283"/>
                            <a:gd name="T59" fmla="*/ 1276 h 3018"/>
                            <a:gd name="T60" fmla="*/ 1601 w 2283"/>
                            <a:gd name="T61" fmla="*/ 1322 h 3018"/>
                            <a:gd name="T62" fmla="*/ 1646 w 2283"/>
                            <a:gd name="T63" fmla="*/ 1376 h 3018"/>
                            <a:gd name="T64" fmla="*/ 1686 w 2283"/>
                            <a:gd name="T65" fmla="*/ 1439 h 3018"/>
                            <a:gd name="T66" fmla="*/ 1718 w 2283"/>
                            <a:gd name="T67" fmla="*/ 1510 h 3018"/>
                            <a:gd name="T68" fmla="*/ 1741 w 2283"/>
                            <a:gd name="T69" fmla="*/ 1587 h 3018"/>
                            <a:gd name="T70" fmla="*/ 1753 w 2283"/>
                            <a:gd name="T71" fmla="*/ 1670 h 3018"/>
                            <a:gd name="T72" fmla="*/ 1753 w 2283"/>
                            <a:gd name="T73" fmla="*/ 1757 h 3018"/>
                            <a:gd name="T74" fmla="*/ 1742 w 2283"/>
                            <a:gd name="T75" fmla="*/ 1843 h 3018"/>
                            <a:gd name="T76" fmla="*/ 1723 w 2283"/>
                            <a:gd name="T77" fmla="*/ 1924 h 3018"/>
                            <a:gd name="T78" fmla="*/ 1697 w 2283"/>
                            <a:gd name="T79" fmla="*/ 2002 h 3018"/>
                            <a:gd name="T80" fmla="*/ 1665 w 2283"/>
                            <a:gd name="T81" fmla="*/ 2077 h 3018"/>
                            <a:gd name="T82" fmla="*/ 1627 w 2283"/>
                            <a:gd name="T83" fmla="*/ 2149 h 3018"/>
                            <a:gd name="T84" fmla="*/ 1585 w 2283"/>
                            <a:gd name="T85" fmla="*/ 2217 h 3018"/>
                            <a:gd name="T86" fmla="*/ 1540 w 2283"/>
                            <a:gd name="T87" fmla="*/ 2283 h 3018"/>
                            <a:gd name="T88" fmla="*/ 1492 w 2283"/>
                            <a:gd name="T89" fmla="*/ 2346 h 3018"/>
                            <a:gd name="T90" fmla="*/ 1442 w 2283"/>
                            <a:gd name="T91" fmla="*/ 2406 h 3018"/>
                            <a:gd name="T92" fmla="*/ 1391 w 2283"/>
                            <a:gd name="T93" fmla="*/ 2464 h 3018"/>
                            <a:gd name="T94" fmla="*/ 1340 w 2283"/>
                            <a:gd name="T95" fmla="*/ 2520 h 3018"/>
                            <a:gd name="T96" fmla="*/ 1241 w 2283"/>
                            <a:gd name="T97" fmla="*/ 2625 h 3018"/>
                            <a:gd name="T98" fmla="*/ 1194 w 2283"/>
                            <a:gd name="T99" fmla="*/ 2675 h 3018"/>
                            <a:gd name="T100" fmla="*/ 1152 w 2283"/>
                            <a:gd name="T101" fmla="*/ 2723 h 3018"/>
                            <a:gd name="T102" fmla="*/ 1104 w 2283"/>
                            <a:gd name="T103" fmla="*/ 2778 h 3018"/>
                            <a:gd name="T104" fmla="*/ 1058 w 2283"/>
                            <a:gd name="T105" fmla="*/ 2836 h 3018"/>
                            <a:gd name="T106" fmla="*/ 1012 w 2283"/>
                            <a:gd name="T107" fmla="*/ 2894 h 3018"/>
                            <a:gd name="T108" fmla="*/ 968 w 2283"/>
                            <a:gd name="T109" fmla="*/ 2955 h 3018"/>
                            <a:gd name="T110" fmla="*/ 926 w 2283"/>
                            <a:gd name="T111" fmla="*/ 3018 h 3018"/>
                            <a:gd name="T112" fmla="*/ 2282 w 2283"/>
                            <a:gd name="T113" fmla="*/ 3018 h 3018"/>
                            <a:gd name="T114" fmla="*/ 2282 w 2283"/>
                            <a:gd name="T115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2283" h="3018">
                              <a:moveTo>
                                <a:pt x="2282" y="0"/>
                              </a:moveTo>
                              <a:lnTo>
                                <a:pt x="0" y="0"/>
                              </a:lnTo>
                              <a:lnTo>
                                <a:pt x="7" y="91"/>
                              </a:lnTo>
                              <a:lnTo>
                                <a:pt x="20" y="181"/>
                              </a:lnTo>
                              <a:lnTo>
                                <a:pt x="38" y="265"/>
                              </a:lnTo>
                              <a:lnTo>
                                <a:pt x="60" y="343"/>
                              </a:lnTo>
                              <a:lnTo>
                                <a:pt x="86" y="417"/>
                              </a:lnTo>
                              <a:lnTo>
                                <a:pt x="116" y="485"/>
                              </a:lnTo>
                              <a:lnTo>
                                <a:pt x="150" y="548"/>
                              </a:lnTo>
                              <a:lnTo>
                                <a:pt x="188" y="606"/>
                              </a:lnTo>
                              <a:lnTo>
                                <a:pt x="228" y="660"/>
                              </a:lnTo>
                              <a:lnTo>
                                <a:pt x="272" y="710"/>
                              </a:lnTo>
                              <a:lnTo>
                                <a:pt x="319" y="756"/>
                              </a:lnTo>
                              <a:lnTo>
                                <a:pt x="369" y="799"/>
                              </a:lnTo>
                              <a:lnTo>
                                <a:pt x="420" y="838"/>
                              </a:lnTo>
                              <a:lnTo>
                                <a:pt x="474" y="874"/>
                              </a:lnTo>
                              <a:lnTo>
                                <a:pt x="530" y="907"/>
                              </a:lnTo>
                              <a:lnTo>
                                <a:pt x="588" y="937"/>
                              </a:lnTo>
                              <a:lnTo>
                                <a:pt x="647" y="965"/>
                              </a:lnTo>
                              <a:lnTo>
                                <a:pt x="708" y="990"/>
                              </a:lnTo>
                              <a:lnTo>
                                <a:pt x="769" y="1014"/>
                              </a:lnTo>
                              <a:lnTo>
                                <a:pt x="831" y="1036"/>
                              </a:lnTo>
                              <a:lnTo>
                                <a:pt x="894" y="1057"/>
                              </a:lnTo>
                              <a:lnTo>
                                <a:pt x="957" y="1076"/>
                              </a:lnTo>
                              <a:lnTo>
                                <a:pt x="1021" y="1094"/>
                              </a:lnTo>
                              <a:lnTo>
                                <a:pt x="1331" y="1181"/>
                              </a:lnTo>
                              <a:lnTo>
                                <a:pt x="1390" y="1199"/>
                              </a:lnTo>
                              <a:lnTo>
                                <a:pt x="1448" y="1218"/>
                              </a:lnTo>
                              <a:lnTo>
                                <a:pt x="1500" y="1242"/>
                              </a:lnTo>
                              <a:lnTo>
                                <a:pt x="1552" y="1276"/>
                              </a:lnTo>
                              <a:lnTo>
                                <a:pt x="1601" y="1322"/>
                              </a:lnTo>
                              <a:lnTo>
                                <a:pt x="1646" y="1376"/>
                              </a:lnTo>
                              <a:lnTo>
                                <a:pt x="1686" y="1439"/>
                              </a:lnTo>
                              <a:lnTo>
                                <a:pt x="1718" y="1510"/>
                              </a:lnTo>
                              <a:lnTo>
                                <a:pt x="1741" y="1587"/>
                              </a:lnTo>
                              <a:lnTo>
                                <a:pt x="1753" y="1670"/>
                              </a:lnTo>
                              <a:lnTo>
                                <a:pt x="1753" y="1757"/>
                              </a:lnTo>
                              <a:lnTo>
                                <a:pt x="1742" y="1843"/>
                              </a:lnTo>
                              <a:lnTo>
                                <a:pt x="1723" y="1924"/>
                              </a:lnTo>
                              <a:lnTo>
                                <a:pt x="1697" y="2002"/>
                              </a:lnTo>
                              <a:lnTo>
                                <a:pt x="1665" y="2077"/>
                              </a:lnTo>
                              <a:lnTo>
                                <a:pt x="1627" y="2149"/>
                              </a:lnTo>
                              <a:lnTo>
                                <a:pt x="1585" y="2217"/>
                              </a:lnTo>
                              <a:lnTo>
                                <a:pt x="1540" y="2283"/>
                              </a:lnTo>
                              <a:lnTo>
                                <a:pt x="1492" y="2346"/>
                              </a:lnTo>
                              <a:lnTo>
                                <a:pt x="1442" y="2406"/>
                              </a:lnTo>
                              <a:lnTo>
                                <a:pt x="1391" y="2464"/>
                              </a:lnTo>
                              <a:lnTo>
                                <a:pt x="1340" y="2520"/>
                              </a:lnTo>
                              <a:lnTo>
                                <a:pt x="1241" y="2625"/>
                              </a:lnTo>
                              <a:lnTo>
                                <a:pt x="1194" y="2675"/>
                              </a:lnTo>
                              <a:lnTo>
                                <a:pt x="1152" y="2723"/>
                              </a:lnTo>
                              <a:lnTo>
                                <a:pt x="1104" y="2778"/>
                              </a:lnTo>
                              <a:lnTo>
                                <a:pt x="1058" y="2836"/>
                              </a:lnTo>
                              <a:lnTo>
                                <a:pt x="1012" y="2894"/>
                              </a:lnTo>
                              <a:lnTo>
                                <a:pt x="968" y="2955"/>
                              </a:lnTo>
                              <a:lnTo>
                                <a:pt x="926" y="3018"/>
                              </a:lnTo>
                              <a:lnTo>
                                <a:pt x="2282" y="3018"/>
                              </a:lnTo>
                              <a:lnTo>
                                <a:pt x="228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12" name="Group 1" descr="decorative element"/>
                      <wpg:cNvGrpSpPr/>
                      <wpg:grpSpPr>
                        <a:xfrm>
                          <a:off x="5219700" y="7025640"/>
                          <a:ext cx="2557780" cy="3039110"/>
                          <a:chOff x="0" y="0"/>
                          <a:chExt cx="2557780" cy="3039110"/>
                        </a:xfr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213" name="Circle"/>
                        <wps:cNvSpPr/>
                        <wps:spPr>
                          <a:xfrm>
                            <a:off x="2349500" y="17526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4" name="Circle"/>
                        <wps:cNvSpPr/>
                        <wps:spPr>
                          <a:xfrm>
                            <a:off x="24892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5" name="Circle"/>
                        <wps:cNvSpPr/>
                        <wps:spPr>
                          <a:xfrm>
                            <a:off x="2362200" y="13716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6" name="Circle"/>
                        <wps:cNvSpPr/>
                        <wps:spPr>
                          <a:xfrm>
                            <a:off x="2374900" y="9779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7" name="Circle"/>
                        <wps:cNvSpPr/>
                        <wps:spPr>
                          <a:xfrm>
                            <a:off x="2387600" y="5969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8" name="Circle"/>
                        <wps:cNvSpPr/>
                        <wps:spPr>
                          <a:xfrm>
                            <a:off x="24003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9" name="Circle"/>
                        <wps:cNvSpPr/>
                        <wps:spPr>
                          <a:xfrm>
                            <a:off x="2501900" y="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0" name="Circle"/>
                        <wps:cNvSpPr/>
                        <wps:spPr>
                          <a:xfrm>
                            <a:off x="2463800" y="11684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1" name="Circle"/>
                        <wps:cNvSpPr/>
                        <wps:spPr>
                          <a:xfrm>
                            <a:off x="2451100" y="15494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2" name="Circle"/>
                        <wps:cNvSpPr/>
                        <wps:spPr>
                          <a:xfrm>
                            <a:off x="2476500" y="787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3" name="Line"/>
                        <wps:cNvCnPr/>
                        <wps:spPr>
                          <a:xfrm>
                            <a:off x="22987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24" name="Circle"/>
                        <wps:cNvSpPr/>
                        <wps:spPr>
                          <a:xfrm>
                            <a:off x="2171700" y="13716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5" name="Circle"/>
                        <wps:cNvSpPr/>
                        <wps:spPr>
                          <a:xfrm>
                            <a:off x="22860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6" name="Circle"/>
                        <wps:cNvSpPr/>
                        <wps:spPr>
                          <a:xfrm>
                            <a:off x="2235200" y="19431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7" name="Circle"/>
                        <wps:cNvSpPr/>
                        <wps:spPr>
                          <a:xfrm>
                            <a:off x="2184400" y="977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8" name="Circle"/>
                        <wps:cNvSpPr/>
                        <wps:spPr>
                          <a:xfrm>
                            <a:off x="2184400" y="5969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9" name="Circle"/>
                        <wps:cNvSpPr/>
                        <wps:spPr>
                          <a:xfrm>
                            <a:off x="2146300" y="17526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0" name="Circle"/>
                        <wps:cNvSpPr/>
                        <wps:spPr>
                          <a:xfrm>
                            <a:off x="2260600" y="15621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1" name="Circle"/>
                        <wps:cNvSpPr/>
                        <wps:spPr>
                          <a:xfrm>
                            <a:off x="2273300" y="1168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2" name="Shape"/>
                        <wps:cNvSpPr/>
                        <wps:spPr>
                          <a:xfrm>
                            <a:off x="2438399" y="1930399"/>
                            <a:ext cx="118112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1613" y="21600"/>
                                </a:moveTo>
                                <a:cubicBezTo>
                                  <a:pt x="15794" y="21600"/>
                                  <a:pt x="19510" y="19440"/>
                                  <a:pt x="21600" y="16200"/>
                                </a:cubicBezTo>
                                <a:lnTo>
                                  <a:pt x="21600" y="5400"/>
                                </a:lnTo>
                                <a:cubicBezTo>
                                  <a:pt x="19510" y="2160"/>
                                  <a:pt x="15794" y="0"/>
                                  <a:pt x="11613" y="0"/>
                                </a:cubicBezTo>
                                <a:cubicBezTo>
                                  <a:pt x="5110" y="0"/>
                                  <a:pt x="0" y="4752"/>
                                  <a:pt x="0" y="10800"/>
                                </a:cubicBezTo>
                                <a:cubicBezTo>
                                  <a:pt x="0" y="16848"/>
                                  <a:pt x="5110" y="21600"/>
                                  <a:pt x="11613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3" name="Circle"/>
                        <wps:cNvSpPr/>
                        <wps:spPr>
                          <a:xfrm>
                            <a:off x="2286000" y="7874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4" name="Circle"/>
                        <wps:cNvSpPr/>
                        <wps:spPr>
                          <a:xfrm>
                            <a:off x="21971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5" name="Circle"/>
                        <wps:cNvSpPr/>
                        <wps:spPr>
                          <a:xfrm>
                            <a:off x="1739900" y="25400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6" name="Circle"/>
                        <wps:cNvSpPr/>
                        <wps:spPr>
                          <a:xfrm>
                            <a:off x="1828800" y="2717800"/>
                            <a:ext cx="147320" cy="147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7" name="Circle"/>
                        <wps:cNvSpPr/>
                        <wps:spPr>
                          <a:xfrm>
                            <a:off x="1930400" y="25273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8" name="Circle"/>
                        <wps:cNvSpPr/>
                        <wps:spPr>
                          <a:xfrm>
                            <a:off x="2133600" y="21336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9" name="Circle"/>
                        <wps:cNvSpPr/>
                        <wps:spPr>
                          <a:xfrm>
                            <a:off x="2032000" y="2324100"/>
                            <a:ext cx="139700" cy="139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0" name="Shape"/>
                        <wps:cNvSpPr/>
                        <wps:spPr>
                          <a:xfrm>
                            <a:off x="1739900" y="2933700"/>
                            <a:ext cx="132081" cy="1054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3533"/>
                                </a:moveTo>
                                <a:cubicBezTo>
                                  <a:pt x="21600" y="5986"/>
                                  <a:pt x="16823" y="0"/>
                                  <a:pt x="10800" y="0"/>
                                </a:cubicBezTo>
                                <a:cubicBezTo>
                                  <a:pt x="4777" y="0"/>
                                  <a:pt x="0" y="5985"/>
                                  <a:pt x="0" y="13533"/>
                                </a:cubicBezTo>
                                <a:cubicBezTo>
                                  <a:pt x="0" y="16655"/>
                                  <a:pt x="831" y="19518"/>
                                  <a:pt x="2285" y="21600"/>
                                </a:cubicBezTo>
                                <a:lnTo>
                                  <a:pt x="19523" y="21600"/>
                                </a:lnTo>
                                <a:cubicBezTo>
                                  <a:pt x="20769" y="19258"/>
                                  <a:pt x="21600" y="16395"/>
                                  <a:pt x="21600" y="135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1" name="Shape"/>
                        <wps:cNvSpPr/>
                        <wps:spPr>
                          <a:xfrm>
                            <a:off x="2527299" y="2146300"/>
                            <a:ext cx="29211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681"/>
                                </a:moveTo>
                                <a:cubicBezTo>
                                  <a:pt x="0" y="15191"/>
                                  <a:pt x="8452" y="18989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452" y="2374"/>
                                  <a:pt x="0" y="6171"/>
                                  <a:pt x="0" y="106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2" name="Circle"/>
                        <wps:cNvSpPr/>
                        <wps:spPr>
                          <a:xfrm>
                            <a:off x="1841500" y="23368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3" name="Circle"/>
                        <wps:cNvSpPr/>
                        <wps:spPr>
                          <a:xfrm>
                            <a:off x="1638300" y="27305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4" name="Circle"/>
                        <wps:cNvSpPr/>
                        <wps:spPr>
                          <a:xfrm>
                            <a:off x="2222500" y="23241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5" name="Shape"/>
                        <wps:cNvSpPr/>
                        <wps:spPr>
                          <a:xfrm>
                            <a:off x="2412999" y="2311400"/>
                            <a:ext cx="138431" cy="16640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441" extrusionOk="0">
                                <a:moveTo>
                                  <a:pt x="0" y="10641"/>
                                </a:moveTo>
                                <a:cubicBezTo>
                                  <a:pt x="0" y="16532"/>
                                  <a:pt x="5747" y="21441"/>
                                  <a:pt x="13079" y="21441"/>
                                </a:cubicBezTo>
                                <a:cubicBezTo>
                                  <a:pt x="16448" y="21441"/>
                                  <a:pt x="19420" y="20459"/>
                                  <a:pt x="21600" y="18823"/>
                                </a:cubicBezTo>
                                <a:lnTo>
                                  <a:pt x="21600" y="2623"/>
                                </a:lnTo>
                                <a:cubicBezTo>
                                  <a:pt x="19222" y="986"/>
                                  <a:pt x="16250" y="5"/>
                                  <a:pt x="13079" y="5"/>
                                </a:cubicBezTo>
                                <a:cubicBezTo>
                                  <a:pt x="5747" y="-159"/>
                                  <a:pt x="0" y="4586"/>
                                  <a:pt x="0" y="106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6" name="Circle"/>
                        <wps:cNvSpPr/>
                        <wps:spPr>
                          <a:xfrm>
                            <a:off x="2311400" y="2514600"/>
                            <a:ext cx="172721" cy="1727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7" name="Shape"/>
                        <wps:cNvSpPr/>
                        <wps:spPr>
                          <a:xfrm>
                            <a:off x="2501899" y="2514600"/>
                            <a:ext cx="49532" cy="1651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00"/>
                                </a:moveTo>
                                <a:cubicBezTo>
                                  <a:pt x="0" y="15452"/>
                                  <a:pt x="8862" y="19440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862" y="1994"/>
                                  <a:pt x="0" y="6148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8" name="Shape"/>
                        <wps:cNvSpPr/>
                        <wps:spPr>
                          <a:xfrm>
                            <a:off x="2400299" y="2692399"/>
                            <a:ext cx="157481" cy="20701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66"/>
                                </a:moveTo>
                                <a:cubicBezTo>
                                  <a:pt x="0" y="16829"/>
                                  <a:pt x="6271" y="21600"/>
                                  <a:pt x="14110" y="21600"/>
                                </a:cubicBezTo>
                                <a:cubicBezTo>
                                  <a:pt x="16897" y="21600"/>
                                  <a:pt x="19510" y="20937"/>
                                  <a:pt x="21600" y="19877"/>
                                </a:cubicBezTo>
                                <a:lnTo>
                                  <a:pt x="21600" y="1723"/>
                                </a:lnTo>
                                <a:cubicBezTo>
                                  <a:pt x="19510" y="663"/>
                                  <a:pt x="16897" y="0"/>
                                  <a:pt x="14110" y="0"/>
                                </a:cubicBezTo>
                                <a:cubicBezTo>
                                  <a:pt x="6271" y="132"/>
                                  <a:pt x="0" y="4903"/>
                                  <a:pt x="0" y="10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9" name="Shape"/>
                        <wps:cNvSpPr/>
                        <wps:spPr>
                          <a:xfrm>
                            <a:off x="2298699" y="2895600"/>
                            <a:ext cx="254001" cy="1409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416" y="20432"/>
                                </a:moveTo>
                                <a:cubicBezTo>
                                  <a:pt x="16524" y="20822"/>
                                  <a:pt x="16524" y="21211"/>
                                  <a:pt x="16632" y="21600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ubicBezTo>
                                  <a:pt x="19116" y="1946"/>
                                  <a:pt x="17172" y="5838"/>
                                  <a:pt x="16416" y="10508"/>
                                </a:cubicBezTo>
                                <a:cubicBezTo>
                                  <a:pt x="15336" y="4476"/>
                                  <a:pt x="12204" y="195"/>
                                  <a:pt x="8424" y="195"/>
                                </a:cubicBezTo>
                                <a:cubicBezTo>
                                  <a:pt x="3780" y="195"/>
                                  <a:pt x="0" y="7005"/>
                                  <a:pt x="0" y="15373"/>
                                </a:cubicBezTo>
                                <a:cubicBezTo>
                                  <a:pt x="0" y="17514"/>
                                  <a:pt x="216" y="19654"/>
                                  <a:pt x="756" y="21405"/>
                                </a:cubicBezTo>
                                <a:lnTo>
                                  <a:pt x="16092" y="21405"/>
                                </a:lnTo>
                                <a:cubicBezTo>
                                  <a:pt x="16200" y="21211"/>
                                  <a:pt x="16308" y="20822"/>
                                  <a:pt x="16416" y="204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0" name="Shape"/>
                        <wps:cNvSpPr/>
                        <wps:spPr>
                          <a:xfrm>
                            <a:off x="2108199" y="2908299"/>
                            <a:ext cx="175261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904"/>
                                </a:moveTo>
                                <a:cubicBezTo>
                                  <a:pt x="21600" y="6696"/>
                                  <a:pt x="16748" y="0"/>
                                  <a:pt x="10800" y="0"/>
                                </a:cubicBezTo>
                                <a:cubicBezTo>
                                  <a:pt x="4852" y="0"/>
                                  <a:pt x="0" y="6696"/>
                                  <a:pt x="0" y="14904"/>
                                </a:cubicBezTo>
                                <a:cubicBezTo>
                                  <a:pt x="0" y="17280"/>
                                  <a:pt x="470" y="19656"/>
                                  <a:pt x="1252" y="21600"/>
                                </a:cubicBezTo>
                                <a:lnTo>
                                  <a:pt x="20348" y="21600"/>
                                </a:lnTo>
                                <a:cubicBezTo>
                                  <a:pt x="21130" y="19656"/>
                                  <a:pt x="21600" y="17280"/>
                                  <a:pt x="21600" y="1490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1" name="Circle"/>
                        <wps:cNvSpPr/>
                        <wps:spPr>
                          <a:xfrm>
                            <a:off x="2209800" y="2705100"/>
                            <a:ext cx="187961" cy="187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2" name="Circle"/>
                        <wps:cNvSpPr/>
                        <wps:spPr>
                          <a:xfrm>
                            <a:off x="2019300" y="2717800"/>
                            <a:ext cx="167640" cy="1676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3" name="Circle"/>
                        <wps:cNvSpPr/>
                        <wps:spPr>
                          <a:xfrm>
                            <a:off x="2324100" y="21336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4" name="Shape"/>
                        <wps:cNvSpPr/>
                        <wps:spPr>
                          <a:xfrm>
                            <a:off x="1917700" y="2921000"/>
                            <a:ext cx="152400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242"/>
                                </a:moveTo>
                                <a:cubicBezTo>
                                  <a:pt x="21600" y="6409"/>
                                  <a:pt x="16740" y="0"/>
                                  <a:pt x="10800" y="0"/>
                                </a:cubicBezTo>
                                <a:cubicBezTo>
                                  <a:pt x="4860" y="0"/>
                                  <a:pt x="0" y="6409"/>
                                  <a:pt x="0" y="14242"/>
                                </a:cubicBezTo>
                                <a:cubicBezTo>
                                  <a:pt x="0" y="17090"/>
                                  <a:pt x="540" y="19464"/>
                                  <a:pt x="1620" y="21600"/>
                                </a:cubicBezTo>
                                <a:lnTo>
                                  <a:pt x="19980" y="21600"/>
                                </a:lnTo>
                                <a:cubicBezTo>
                                  <a:pt x="21060" y="19464"/>
                                  <a:pt x="21600" y="16853"/>
                                  <a:pt x="21600" y="1424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5" name="Circle"/>
                        <wps:cNvSpPr/>
                        <wps:spPr>
                          <a:xfrm>
                            <a:off x="2120900" y="25146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6" name="Circle"/>
                        <wps:cNvSpPr/>
                        <wps:spPr>
                          <a:xfrm>
                            <a:off x="1879600" y="11811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7" name="Circle"/>
                        <wps:cNvSpPr/>
                        <wps:spPr>
                          <a:xfrm>
                            <a:off x="1689100" y="7874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8" name="Circle"/>
                        <wps:cNvSpPr/>
                        <wps:spPr>
                          <a:xfrm>
                            <a:off x="1549400" y="25400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9" name="Circle"/>
                        <wps:cNvSpPr/>
                        <wps:spPr>
                          <a:xfrm>
                            <a:off x="1574800" y="17653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0" name="Circle"/>
                        <wps:cNvSpPr/>
                        <wps:spPr>
                          <a:xfrm>
                            <a:off x="1562100" y="21590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1" name="Circle"/>
                        <wps:cNvSpPr/>
                        <wps:spPr>
                          <a:xfrm>
                            <a:off x="1574800" y="13843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2" name="Circle"/>
                        <wps:cNvSpPr/>
                        <wps:spPr>
                          <a:xfrm>
                            <a:off x="1701800" y="4064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3" name="Circle"/>
                        <wps:cNvSpPr/>
                        <wps:spPr>
                          <a:xfrm>
                            <a:off x="1663700" y="15748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4" name="Circle"/>
                        <wps:cNvSpPr/>
                        <wps:spPr>
                          <a:xfrm>
                            <a:off x="1651000" y="23368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5" name="Circle"/>
                        <wps:cNvSpPr/>
                        <wps:spPr>
                          <a:xfrm>
                            <a:off x="1790700" y="596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6" name="Circle"/>
                        <wps:cNvSpPr/>
                        <wps:spPr>
                          <a:xfrm>
                            <a:off x="1651000" y="19558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7" name="Circle"/>
                        <wps:cNvSpPr/>
                        <wps:spPr>
                          <a:xfrm>
                            <a:off x="1460500" y="19558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8" name="Circle"/>
                        <wps:cNvSpPr/>
                        <wps:spPr>
                          <a:xfrm>
                            <a:off x="18034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9" name="Circle"/>
                        <wps:cNvSpPr/>
                        <wps:spPr>
                          <a:xfrm>
                            <a:off x="1485900" y="11811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0" name="Circle"/>
                        <wps:cNvSpPr/>
                        <wps:spPr>
                          <a:xfrm>
                            <a:off x="1473200" y="15748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1" name="Circle"/>
                        <wps:cNvSpPr/>
                        <wps:spPr>
                          <a:xfrm>
                            <a:off x="1498600" y="8001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2" name="Circle"/>
                        <wps:cNvSpPr/>
                        <wps:spPr>
                          <a:xfrm>
                            <a:off x="14986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3" name="Circle"/>
                        <wps:cNvSpPr/>
                        <wps:spPr>
                          <a:xfrm>
                            <a:off x="1587500" y="9906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4" name="Line"/>
                        <wps:cNvCnPr/>
                        <wps:spPr>
                          <a:xfrm>
                            <a:off x="1600200" y="2032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75" name="Circle"/>
                        <wps:cNvSpPr/>
                        <wps:spPr>
                          <a:xfrm>
                            <a:off x="2044700" y="19431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6" name="Circle"/>
                        <wps:cNvSpPr/>
                        <wps:spPr>
                          <a:xfrm>
                            <a:off x="1447800" y="23495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7" name="Circle"/>
                        <wps:cNvSpPr/>
                        <wps:spPr>
                          <a:xfrm>
                            <a:off x="1447800" y="27432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8" name="Circle"/>
                        <wps:cNvSpPr/>
                        <wps:spPr>
                          <a:xfrm>
                            <a:off x="1600200" y="5969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9" name="Circle"/>
                        <wps:cNvSpPr/>
                        <wps:spPr>
                          <a:xfrm>
                            <a:off x="1943100" y="2146300"/>
                            <a:ext cx="111761" cy="1117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0" name="Circle"/>
                        <wps:cNvSpPr/>
                        <wps:spPr>
                          <a:xfrm>
                            <a:off x="19939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1" name="Circle"/>
                        <wps:cNvSpPr/>
                        <wps:spPr>
                          <a:xfrm>
                            <a:off x="1968500" y="13716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2" name="Circle"/>
                        <wps:cNvSpPr/>
                        <wps:spPr>
                          <a:xfrm>
                            <a:off x="1981200" y="9906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3" name="Circle"/>
                        <wps:cNvSpPr/>
                        <wps:spPr>
                          <a:xfrm>
                            <a:off x="2095500" y="3937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4" name="Circle"/>
                        <wps:cNvSpPr/>
                        <wps:spPr>
                          <a:xfrm>
                            <a:off x="1955800" y="17526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5" name="Line"/>
                        <wps:cNvCnPr/>
                        <wps:spPr>
                          <a:xfrm>
                            <a:off x="20955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86" name="Circle"/>
                        <wps:cNvSpPr/>
                        <wps:spPr>
                          <a:xfrm>
                            <a:off x="2070100" y="11811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7" name="Circle"/>
                        <wps:cNvSpPr/>
                        <wps:spPr>
                          <a:xfrm>
                            <a:off x="1790700" y="990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8" name="Circle"/>
                        <wps:cNvSpPr/>
                        <wps:spPr>
                          <a:xfrm>
                            <a:off x="2082800" y="7874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9" name="Circle"/>
                        <wps:cNvSpPr/>
                        <wps:spPr>
                          <a:xfrm>
                            <a:off x="2057400" y="15621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0" name="Circle"/>
                        <wps:cNvSpPr/>
                        <wps:spPr>
                          <a:xfrm>
                            <a:off x="1752600" y="21463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1" name="Circle"/>
                        <wps:cNvSpPr/>
                        <wps:spPr>
                          <a:xfrm>
                            <a:off x="1892300" y="787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2" name="Circle"/>
                        <wps:cNvSpPr/>
                        <wps:spPr>
                          <a:xfrm>
                            <a:off x="1765300" y="17653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3" name="Circle"/>
                        <wps:cNvSpPr/>
                        <wps:spPr>
                          <a:xfrm>
                            <a:off x="1778000" y="13716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4" name="Shape"/>
                        <wps:cNvSpPr/>
                        <wps:spPr>
                          <a:xfrm>
                            <a:off x="1549400" y="2933699"/>
                            <a:ext cx="111761" cy="952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672"/>
                                </a:moveTo>
                                <a:cubicBezTo>
                                  <a:pt x="21600" y="5472"/>
                                  <a:pt x="16691" y="0"/>
                                  <a:pt x="10800" y="0"/>
                                </a:cubicBezTo>
                                <a:cubicBezTo>
                                  <a:pt x="4664" y="0"/>
                                  <a:pt x="0" y="5760"/>
                                  <a:pt x="0" y="12672"/>
                                </a:cubicBezTo>
                                <a:cubicBezTo>
                                  <a:pt x="0" y="16128"/>
                                  <a:pt x="1227" y="19296"/>
                                  <a:pt x="3191" y="21600"/>
                                </a:cubicBezTo>
                                <a:lnTo>
                                  <a:pt x="18655" y="21600"/>
                                </a:lnTo>
                                <a:cubicBezTo>
                                  <a:pt x="20373" y="19296"/>
                                  <a:pt x="21600" y="16128"/>
                                  <a:pt x="21600" y="1267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5" name="Circle"/>
                        <wps:cNvSpPr/>
                        <wps:spPr>
                          <a:xfrm>
                            <a:off x="1854200" y="19431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6" name="Circle"/>
                        <wps:cNvSpPr/>
                        <wps:spPr>
                          <a:xfrm>
                            <a:off x="1892300" y="393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7" name="Circle"/>
                        <wps:cNvSpPr/>
                        <wps:spPr>
                          <a:xfrm>
                            <a:off x="1866900" y="15621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8" name="Circle"/>
                        <wps:cNvSpPr/>
                        <wps:spPr>
                          <a:xfrm>
                            <a:off x="1993900" y="5969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9" name="Circle"/>
                        <wps:cNvSpPr/>
                        <wps:spPr>
                          <a:xfrm>
                            <a:off x="1676400" y="11811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0" name="Circle"/>
                        <wps:cNvSpPr/>
                        <wps:spPr>
                          <a:xfrm>
                            <a:off x="584200" y="2984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1" name="Circle"/>
                        <wps:cNvSpPr/>
                        <wps:spPr>
                          <a:xfrm>
                            <a:off x="406400" y="13970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2" name="Circle"/>
                        <wps:cNvSpPr/>
                        <wps:spPr>
                          <a:xfrm>
                            <a:off x="495300" y="16002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3" name="Circle"/>
                        <wps:cNvSpPr/>
                        <wps:spPr>
                          <a:xfrm>
                            <a:off x="596900" y="2184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4" name="Circle"/>
                        <wps:cNvSpPr/>
                        <wps:spPr>
                          <a:xfrm>
                            <a:off x="584200" y="25781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5" name="Circle"/>
                        <wps:cNvSpPr/>
                        <wps:spPr>
                          <a:xfrm>
                            <a:off x="495300" y="1193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6" name="Circle"/>
                        <wps:cNvSpPr/>
                        <wps:spPr>
                          <a:xfrm>
                            <a:off x="482600" y="2781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7" name="Circle"/>
                        <wps:cNvSpPr/>
                        <wps:spPr>
                          <a:xfrm>
                            <a:off x="406400" y="1790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8" name="Circle"/>
                        <wps:cNvSpPr/>
                        <wps:spPr>
                          <a:xfrm>
                            <a:off x="495300" y="19939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9" name="Circle"/>
                        <wps:cNvSpPr/>
                        <wps:spPr>
                          <a:xfrm>
                            <a:off x="495300" y="2387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0" name="Circle"/>
                        <wps:cNvSpPr/>
                        <wps:spPr>
                          <a:xfrm>
                            <a:off x="596900" y="17907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1" name="Line"/>
                        <wps:cNvCnPr/>
                        <wps:spPr>
                          <a:xfrm>
                            <a:off x="698500" y="8001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12" name="Circle"/>
                        <wps:cNvSpPr/>
                        <wps:spPr>
                          <a:xfrm>
                            <a:off x="698500" y="15875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3" name="Circle"/>
                        <wps:cNvSpPr/>
                        <wps:spPr>
                          <a:xfrm>
                            <a:off x="698500" y="11938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4" name="Circle"/>
                        <wps:cNvSpPr/>
                        <wps:spPr>
                          <a:xfrm>
                            <a:off x="787400" y="25781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5" name="Circle"/>
                        <wps:cNvSpPr/>
                        <wps:spPr>
                          <a:xfrm>
                            <a:off x="774700" y="29718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6" name="Circle"/>
                        <wps:cNvSpPr/>
                        <wps:spPr>
                          <a:xfrm>
                            <a:off x="596900" y="13970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7" name="Circle"/>
                        <wps:cNvSpPr/>
                        <wps:spPr>
                          <a:xfrm>
                            <a:off x="685800" y="19812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8" name="Circle"/>
                        <wps:cNvSpPr/>
                        <wps:spPr>
                          <a:xfrm>
                            <a:off x="685800" y="27686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9" name="Line"/>
                        <wps:cNvCnPr/>
                        <wps:spPr>
                          <a:xfrm>
                            <a:off x="609600" y="10033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0" name="Circle"/>
                        <wps:cNvSpPr/>
                        <wps:spPr>
                          <a:xfrm>
                            <a:off x="685800" y="2374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1" name="Circle"/>
                        <wps:cNvSpPr/>
                        <wps:spPr>
                          <a:xfrm>
                            <a:off x="101600" y="1600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2" name="Circle"/>
                        <wps:cNvSpPr/>
                        <wps:spPr>
                          <a:xfrm>
                            <a:off x="101600" y="2794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3" name="Shape"/>
                        <wps:cNvSpPr/>
                        <wps:spPr>
                          <a:xfrm>
                            <a:off x="2539999" y="1765300"/>
                            <a:ext cx="8892" cy="609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21600" y="0"/>
                                </a:lnTo>
                                <a:cubicBezTo>
                                  <a:pt x="6172" y="3150"/>
                                  <a:pt x="0" y="6750"/>
                                  <a:pt x="0" y="10800"/>
                                </a:cubicBezTo>
                                <a:cubicBezTo>
                                  <a:pt x="0" y="14850"/>
                                  <a:pt x="6172" y="18450"/>
                                  <a:pt x="21600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4" name="Circle"/>
                        <wps:cNvSpPr/>
                        <wps:spPr>
                          <a:xfrm>
                            <a:off x="787400" y="2184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5" name="Circle"/>
                        <wps:cNvSpPr/>
                        <wps:spPr>
                          <a:xfrm>
                            <a:off x="101600" y="19939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6" name="Circle"/>
                        <wps:cNvSpPr/>
                        <wps:spPr>
                          <a:xfrm>
                            <a:off x="0" y="21971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7" name="Line"/>
                        <wps:cNvCnPr/>
                        <wps:spPr>
                          <a:xfrm>
                            <a:off x="0" y="18034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8" name="Shape"/>
                        <wps:cNvSpPr/>
                        <wps:spPr>
                          <a:xfrm>
                            <a:off x="1358900" y="2946399"/>
                            <a:ext cx="93981" cy="863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753"/>
                                </a:moveTo>
                                <a:cubicBezTo>
                                  <a:pt x="21600" y="5400"/>
                                  <a:pt x="16638" y="0"/>
                                  <a:pt x="10800" y="0"/>
                                </a:cubicBezTo>
                                <a:cubicBezTo>
                                  <a:pt x="4962" y="0"/>
                                  <a:pt x="0" y="5400"/>
                                  <a:pt x="0" y="11753"/>
                                </a:cubicBezTo>
                                <a:cubicBezTo>
                                  <a:pt x="0" y="15882"/>
                                  <a:pt x="2043" y="19694"/>
                                  <a:pt x="5254" y="21600"/>
                                </a:cubicBezTo>
                                <a:lnTo>
                                  <a:pt x="16346" y="21600"/>
                                </a:lnTo>
                                <a:cubicBezTo>
                                  <a:pt x="19265" y="19694"/>
                                  <a:pt x="21600" y="15882"/>
                                  <a:pt x="21600" y="117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9" name="Circle"/>
                        <wps:cNvSpPr/>
                        <wps:spPr>
                          <a:xfrm>
                            <a:off x="0" y="29972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0" name="Circle"/>
                        <wps:cNvSpPr/>
                        <wps:spPr>
                          <a:xfrm>
                            <a:off x="203200" y="29845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1" name="Circle"/>
                        <wps:cNvSpPr/>
                        <wps:spPr>
                          <a:xfrm>
                            <a:off x="0" y="2590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2" name="Circle"/>
                        <wps:cNvSpPr/>
                        <wps:spPr>
                          <a:xfrm>
                            <a:off x="393700" y="29845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3" name="Line"/>
                        <wps:cNvCnPr/>
                        <wps:spPr>
                          <a:xfrm>
                            <a:off x="304800" y="12065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34" name="Circle"/>
                        <wps:cNvSpPr/>
                        <wps:spPr>
                          <a:xfrm>
                            <a:off x="304800" y="16002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5" name="Circle"/>
                        <wps:cNvSpPr/>
                        <wps:spPr>
                          <a:xfrm>
                            <a:off x="393700" y="25908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6" name="Circle"/>
                        <wps:cNvSpPr/>
                        <wps:spPr>
                          <a:xfrm>
                            <a:off x="292100" y="1993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7" name="Circle"/>
                        <wps:cNvSpPr/>
                        <wps:spPr>
                          <a:xfrm>
                            <a:off x="393700" y="21844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8" name="Circle"/>
                        <wps:cNvSpPr/>
                        <wps:spPr>
                          <a:xfrm>
                            <a:off x="203200" y="1803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9" name="Circle"/>
                        <wps:cNvSpPr/>
                        <wps:spPr>
                          <a:xfrm>
                            <a:off x="203200" y="2590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0" name="Circle"/>
                        <wps:cNvSpPr/>
                        <wps:spPr>
                          <a:xfrm>
                            <a:off x="292100" y="2387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1" name="Circle"/>
                        <wps:cNvSpPr/>
                        <wps:spPr>
                          <a:xfrm>
                            <a:off x="203200" y="2197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2" name="Circle"/>
                        <wps:cNvSpPr/>
                        <wps:spPr>
                          <a:xfrm>
                            <a:off x="292100" y="27813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3" name="Circle"/>
                        <wps:cNvSpPr/>
                        <wps:spPr>
                          <a:xfrm>
                            <a:off x="101600" y="23876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4" name="Circle"/>
                        <wps:cNvSpPr/>
                        <wps:spPr>
                          <a:xfrm>
                            <a:off x="1206500" y="5969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5" name="Circle"/>
                        <wps:cNvSpPr/>
                        <wps:spPr>
                          <a:xfrm>
                            <a:off x="1193800" y="9906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6" name="Circle"/>
                        <wps:cNvSpPr/>
                        <wps:spPr>
                          <a:xfrm>
                            <a:off x="1193800" y="13843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7" name="Circle"/>
                        <wps:cNvSpPr/>
                        <wps:spPr>
                          <a:xfrm>
                            <a:off x="1257300" y="23622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8" name="Circle"/>
                        <wps:cNvSpPr/>
                        <wps:spPr>
                          <a:xfrm>
                            <a:off x="1257300" y="27559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9" name="Circle"/>
                        <wps:cNvSpPr/>
                        <wps:spPr>
                          <a:xfrm>
                            <a:off x="1168400" y="25654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0" name="Circle"/>
                        <wps:cNvSpPr/>
                        <wps:spPr>
                          <a:xfrm>
                            <a:off x="1168400" y="2959100"/>
                            <a:ext cx="76200" cy="76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1" name="Circle"/>
                        <wps:cNvSpPr/>
                        <wps:spPr>
                          <a:xfrm>
                            <a:off x="1181100" y="17780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2" name="Circle"/>
                        <wps:cNvSpPr/>
                        <wps:spPr>
                          <a:xfrm>
                            <a:off x="1270000" y="19685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3" name="Circle"/>
                        <wps:cNvSpPr/>
                        <wps:spPr>
                          <a:xfrm>
                            <a:off x="1168400" y="21717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4" name="Circle"/>
                        <wps:cNvSpPr/>
                        <wps:spPr>
                          <a:xfrm>
                            <a:off x="1358900" y="25527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5" name="Circle"/>
                        <wps:cNvSpPr/>
                        <wps:spPr>
                          <a:xfrm>
                            <a:off x="787400" y="17907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6" name="Circle"/>
                        <wps:cNvSpPr/>
                        <wps:spPr>
                          <a:xfrm>
                            <a:off x="1371600" y="17780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7" name="Circle"/>
                        <wps:cNvSpPr/>
                        <wps:spPr>
                          <a:xfrm>
                            <a:off x="1371600" y="21590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8" name="Circle"/>
                        <wps:cNvSpPr/>
                        <wps:spPr>
                          <a:xfrm>
                            <a:off x="1397000" y="5969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9" name="Circle"/>
                        <wps:cNvSpPr/>
                        <wps:spPr>
                          <a:xfrm>
                            <a:off x="1397000" y="990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0" name="Circle"/>
                        <wps:cNvSpPr/>
                        <wps:spPr>
                          <a:xfrm>
                            <a:off x="1282700" y="15748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1" name="Circle"/>
                        <wps:cNvSpPr/>
                        <wps:spPr>
                          <a:xfrm>
                            <a:off x="1282700" y="11938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2" name="Circle"/>
                        <wps:cNvSpPr/>
                        <wps:spPr>
                          <a:xfrm>
                            <a:off x="12954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3" name="Circle"/>
                        <wps:cNvSpPr/>
                        <wps:spPr>
                          <a:xfrm>
                            <a:off x="1092200" y="11938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4" name="Circle"/>
                        <wps:cNvSpPr/>
                        <wps:spPr>
                          <a:xfrm>
                            <a:off x="1295400" y="8001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5" name="Circle"/>
                        <wps:cNvSpPr/>
                        <wps:spPr>
                          <a:xfrm>
                            <a:off x="1384300" y="1384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6" name="Circle"/>
                        <wps:cNvSpPr/>
                        <wps:spPr>
                          <a:xfrm>
                            <a:off x="889000" y="19812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7" name="Circle"/>
                        <wps:cNvSpPr/>
                        <wps:spPr>
                          <a:xfrm>
                            <a:off x="889000" y="15875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8" name="Circle"/>
                        <wps:cNvSpPr/>
                        <wps:spPr>
                          <a:xfrm>
                            <a:off x="977900" y="2565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9" name="Circle"/>
                        <wps:cNvSpPr/>
                        <wps:spPr>
                          <a:xfrm>
                            <a:off x="901700" y="1193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0" name="Circle"/>
                        <wps:cNvSpPr/>
                        <wps:spPr>
                          <a:xfrm>
                            <a:off x="977900" y="29591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1" name="Circle"/>
                        <wps:cNvSpPr/>
                        <wps:spPr>
                          <a:xfrm>
                            <a:off x="901700" y="8001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2" name="Circle"/>
                        <wps:cNvSpPr/>
                        <wps:spPr>
                          <a:xfrm>
                            <a:off x="800100" y="1397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3" name="Circle"/>
                        <wps:cNvSpPr/>
                        <wps:spPr>
                          <a:xfrm>
                            <a:off x="800100" y="10033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4" name="Circle"/>
                        <wps:cNvSpPr/>
                        <wps:spPr>
                          <a:xfrm>
                            <a:off x="876300" y="27686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5" name="Circle"/>
                        <wps:cNvSpPr/>
                        <wps:spPr>
                          <a:xfrm>
                            <a:off x="876300" y="23749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6" name="Circle"/>
                        <wps:cNvSpPr/>
                        <wps:spPr>
                          <a:xfrm>
                            <a:off x="1092200" y="800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7" name="Circle"/>
                        <wps:cNvSpPr/>
                        <wps:spPr>
                          <a:xfrm>
                            <a:off x="1066800" y="23622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8" name="Circle"/>
                        <wps:cNvSpPr/>
                        <wps:spPr>
                          <a:xfrm>
                            <a:off x="1079500" y="19685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9" name="Circle"/>
                        <wps:cNvSpPr/>
                        <wps:spPr>
                          <a:xfrm>
                            <a:off x="1066800" y="27559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0" name="Circle"/>
                        <wps:cNvSpPr/>
                        <wps:spPr>
                          <a:xfrm>
                            <a:off x="1079500" y="1587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1" name="Circle"/>
                        <wps:cNvSpPr/>
                        <wps:spPr>
                          <a:xfrm>
                            <a:off x="990600" y="17780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2" name="Circle"/>
                        <wps:cNvSpPr/>
                        <wps:spPr>
                          <a:xfrm>
                            <a:off x="990600" y="13970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3" name="Circle"/>
                        <wps:cNvSpPr/>
                        <wps:spPr>
                          <a:xfrm>
                            <a:off x="977900" y="21717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4" name="Line"/>
                        <wps:cNvCnPr/>
                        <wps:spPr>
                          <a:xfrm>
                            <a:off x="1003300" y="5969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85" name="Circle"/>
                        <wps:cNvSpPr/>
                        <wps:spPr>
                          <a:xfrm>
                            <a:off x="1003300" y="10033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BBD5EC" id="Group 1" o:spid="_x0000_s1026" alt="decorative element" style="position:absolute;margin-left:407.25pt;margin-top:0;width:178.4pt;height:772.2pt;z-index:-251664896;mso-position-horizontal-relative:page;mso-position-vertical-relative:page" coordorigin="41333,2571" coordsize="36441,98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">
              <v:shape id="Freeform 5" o:spid="_x0000_s1027" alt="decorative element" style="position:absolute;left:41333;top:2571;width:33299;height:13526;visibility:visible;mso-wrap-style:square;v-text-anchor:top" coordsize="5244,3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85KMUA&#10;AADbAAAADwAAAGRycy9kb3ducmV2LnhtbESPT2sCQQzF7wW/w5BCb3VWqSLbHaUKFj1WRdpbmMn+&#10;oTuZZWeq23765iB4S3gv7/1SrAbfqgv1sQlsYDLOQBHb4BquDJyO2+cFqJiQHbaBycAvRVgtRw8F&#10;5i5c+YMuh1QpCeGYo4E6pS7XOtqaPMZx6IhFK0PvMcnaV9r1eJVw3+ppls21x4alocaONjXZ78OP&#10;N5CGv0l5PO/s2X++2+l88bVfv8yMeXoc3l5BJRrS3Xy73jnBF3r5RQ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zkoxQAAANsAAAAPAAAAAAAAAAAAAAAAAJgCAABkcnMv&#10;ZG93bnJldi54bWxQSwUGAAAAAAQABAD1AAAAigMAAAAA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293889 [3206]" stroked="f">
                <v:path arrowok="t" o:connecttype="custom" o:connectlocs="3286125,0;0,0;16510,32268;35560,66776;57150,100388;80010,133104;104140,165371;130175,196742;157480,227665;186055,257244;215265,286822;245745,315057;277495,342842;309880,369284;342900,395277;377190,420374;411480,444575;446405,468327;481330,490735;516890,512247;552450,532862;588010,552581;650240,584849;684530,603223;718820,623391;753110,645350;784860,669551;814070,696441;838200,725571;857885,757839;869950,793243;874395,831785;869950,873464;859155,909317;842645,943377;820420,975196;795020,1005671;765175,1034353;732790,1061243;697865,1086788;661670,1111437;624840,1134741;587375,1156701;514985,1198380;481330,1218099;449580,1237370;421640,1256193;389255,1279945;356235,1303698;323850,1327898;291465,1352547;2875915,1352547;3329305,622046;3329305,31371;3286125,0" o:connectangles="0,0,0,0,0,0,0,0,0,0,0,0,0,0,0,0,0,0,0,0,0,0,0,0,0,0,0,0,0,0,0,0,0,0,0,0,0,0,0,0,0,0,0,0,0,0,0,0,0,0,0,0,0,0,0"/>
              </v:shape>
              <v:shape id="Freeform 6" o:spid="_x0000_s1028" alt="decorative element" style="position:absolute;left:47922;top:2571;width:27648;height:13527;visibility:visible;mso-wrap-style:square;v-text-anchor:top" coordsize="4354,3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KzIsMA&#10;AADbAAAADwAAAGRycy9kb3ducmV2LnhtbERP32vCMBB+H+x/CDfwbaadrhudUZwgOPDFbsoeb82t&#10;KWsuJYla//tFGOztPr6fN1sMthMn8qF1rCAfZyCIa6dbbhR8vK/vn0GEiKyxc0wKLhRgMb+9mWGp&#10;3Zl3dKpiI1IIhxIVmBj7UspQG7IYxq4nTty38xZjgr6R2uM5hdtOPmRZIS22nBoM9rQyVP9UR6tg&#10;uiyq1z7fPl2Kt08zqfZf08OjV2p0NyxfQEQa4r/4z73RaX4O11/SA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KzIsMAAADbAAAADwAAAAAAAAAAAAAAAACYAgAAZHJzL2Rv&#10;d25yZXYueG1sUEsFBgAAAAAEAAQA9QAAAIgDAAAAAA==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374ab7 [3207]" stroked="f">
                <v:path arrowok="t" o:connecttype="custom" o:connectlocs="2764154,0;0,0;13335,32259;29845,66758;47625,100361;67945,133516;88900,165775;112395,197586;136525,228501;161925,258968;189230,288538;217170,317661;246380,345887;276225,373218;307340,399652;339090,425639;371475,450729;404495,475371;438150,498669;471805,521519;506095,543025;541020,564083;575945,584245;610235,603063;672465,635322;706120,653691;741045,673853;774700,696255;807085,720450;836295,747332;860425,776455;880110,808714;892175,843661;896620,882192;892175,924308;881380,960151;864235,993754;842645,1026013;816610,1056032;787400,1084707;755015,1112037;720090,1137575;683895,1161770;647065,1185068;609600,1207470;537210,1249138;502920,1268851;471805,1288117;443865,1306935;427990,1318136;396875,1340986;381000,1352187;2764154,1352187;2764154,0" o:connectangles="0,0,0,0,0,0,0,0,0,0,0,0,0,0,0,0,0,0,0,0,0,0,0,0,0,0,0,0,0,0,0,0,0,0,0,0,0,0,0,0,0,0,0,0,0,0,0,0,0,0,0,0,0,0"/>
              </v:shape>
              <v:shape id="Freeform 7" o:spid="_x0000_s1029" alt="decorative element" style="position:absolute;left:54025;top:2571;width:23736;height:13622;visibility:visible;mso-wrap-style:square;v-text-anchor:top" coordsize="3738,3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FA4L4A&#10;AADbAAAADwAAAGRycy9kb3ducmV2LnhtbERPy6rCMBDdX/AfwgjurqkuVKpRVBAFF1If+6EZ22Iz&#10;KU2s1a83guBuDuc5s0VrStFQ7QrLCgb9CARxanXBmYLzafM/AeE8ssbSMil4koPFvPM3w1jbByfU&#10;HH0mQgi7GBXk3lexlC7NyaDr24o4cFdbG/QB1pnUNT5CuCnlMIpG0mDBoSHHitY5pbfj3Sgw21OT&#10;Xp77/TpZJWP7cgcqk4NSvW67nILw1Pqf+Ove6TB/CJ9fwgFy/g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0BQOC+AAAA2wAAAA8AAAAAAAAAAAAAAAAAmAIAAGRycy9kb3ducmV2&#10;LnhtbFBLBQYAAAAABAAEAPUAAACDAwAAAAA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4a64f6 [3208]" stroked="f">
                <v:path arrowok="t" o:connecttype="custom" o:connectlocs="2372996,0;0,0;3810,7670;6350,12633;8890,17597;29845,55948;53340,92495;77470,128140;103505,161979;130810,194466;159385,225598;189230,255377;220345,283802;252730,310423;285750,336141;320040,360054;354965,382163;390525,403369;427355,422771;464185,440819;507365,459318;550545,476463;593725,492255;637540,507596;725805,537826;769620,553166;813435,568958;856615,586104;899160,604603;941070,624455;982345,646564;1022985,671380;1052830,693488;1078230,716951;1097915,741766;1112520,767485;1123315,794556;1129030,822530;1131570,850956;1129665,880284;1124585,909611;1116965,939841;1105535,970523;1091565,1000753;1075690,1031434;1057910,1062116;1037590,1092797;1016000,1123027;993775,1152355;969645,1181683;945515,1210559;920750,1238082;895985,1265154;871220,1290872;847090,1316139;822960,1339601;800735,1361710;2372996,1361710;2372996,0" o:connectangles="0,0,0,0,0,0,0,0,0,0,0,0,0,0,0,0,0,0,0,0,0,0,0,0,0,0,0,0,0,0,0,0,0,0,0,0,0,0,0,0,0,0,0,0,0,0,0,0,0,0,0,0,0,0,0,0,0,0,0"/>
              </v:shape>
              <v:shape id="Freeform 8" o:spid="_x0000_s1030" alt="decorative element" style="position:absolute;left:63246;top:2571;width:14497;height:13622;visibility:visible;mso-wrap-style:square;v-text-anchor:top" coordsize="2283,3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FavMIA&#10;AADbAAAADwAAAGRycy9kb3ducmV2LnhtbERPzWrCQBC+C77DMoXedFMraYmuoi0pgpdo+wCT7Jik&#10;zc6m2a1J394VBG/z8f3Ocj2YRpypc7VlBU/TCARxYXXNpYKvz3TyCsJ5ZI2NZVLwTw7Wq/FoiYm2&#10;PR/ofPSlCCHsElRQed8mUrqiIoNualviwJ1sZ9AH2JVSd9iHcNPIWRTF0mDNoaHClt4qKn6Of0ZB&#10;/N2+z3cfefrbmHy/fXnOco2ZUo8Pw2YBwtPg7+Kbe6fD/DlcfwkHy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0Vq8wgAAANsAAAAPAAAAAAAAAAAAAAAAAJgCAABkcnMvZG93&#10;bnJldi54bWxQSwUGAAAAAAQABAD1AAAAhwMAAAAA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6e83f8 [3209]" stroked="f">
                <v:path arrowok="t" o:connecttype="custom" o:connectlocs="1449070,0;0,0;4445,41072;12700,81694;24130,119607;38100,154812;54610,188211;73660,218903;95250,247337;119380,273515;144780,297888;172720,320455;202565,341217;234315,360625;266700,378228;300990,394476;336550,409370;373380,422911;410845,435548;449580,446832;488315,457664;527685,467594;567690,477072;607695,485648;648335,493772;845185,533039;882650,541163;919480,549739;952500,560571;985520,575917;1016635,596679;1045210,621052;1070610,649486;1090930,681532;1105535,716285;1113155,753747;1113155,793014;1106170,831830;1094105,868389;1077595,903594;1057275,937445;1033145,969942;1006475,1000633;977900,1030422;947420,1058857;915670,1085937;883285,1112116;850900,1137391;788035,1184782;758190,1207349;731520,1229014;701040,1253838;671830,1280016;642620,1306194;614680,1333726;588010,1362161;1449070,1362161;1449070,0" o:connectangles="0,0,0,0,0,0,0,0,0,0,0,0,0,0,0,0,0,0,0,0,0,0,0,0,0,0,0,0,0,0,0,0,0,0,0,0,0,0,0,0,0,0,0,0,0,0,0,0,0,0,0,0,0,0,0,0,0,0"/>
              </v:shape>
              <v:group id="_x0000_s1031" alt="decorative element" style="position:absolute;left:52197;top:70256;width:25577;height:30391" coordsize="25577,30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<v:oval id="Circle" o:spid="_x0000_s1032" style="position:absolute;left:23495;top:17526;width:1016;height:1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PxMQA&#10;AADcAAAADwAAAGRycy9kb3ducmV2LnhtbESP3WrCQBSE7wu+w3KE3ukmFvqTuoooggoitXp/yJ5m&#10;g9mzIbsmsU/vFoReDjPzDTOd97YSLTW+dKwgHScgiHOnSy4UnL7Xo3cQPiBrrByTght5mM8GT1PM&#10;tOv4i9pjKESEsM9QgQmhzqT0uSGLfuxq4uj9uMZiiLIppG6wi3BbyUmSvEqLJccFgzUtDeWX49Uq&#10;sG/rXcpm357N/rDSv/li87HtlHoe9otPEIH68B9+tDdawSR9g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gz8T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33" style="position:absolute;left:24892;top:3937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lXsMQA&#10;AADcAAAADwAAAGRycy9kb3ducmV2LnhtbESP3WrCQBSE7wu+w3KE3ukmUvqTuoooggoitXp/yJ5m&#10;g9mzIbsmsU/vFoReDjPzDTOd97YSLTW+dKwgHScgiHOnSy4UnL7Xo3cQPiBrrByTght5mM8GT1PM&#10;tOv4i9pjKESEsM9QgQmhzqT0uSGLfuxq4uj9uMZiiLIppG6wi3BbyUmSvEqLJccFgzUtDeWX49Uq&#10;sG/rXcpm357N/rDSv/li87HtlHoe9otPEIH68B9+tDdawSR9g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JV7D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34" style="position:absolute;left:23622;top:13716;width:685;height: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yK8QA&#10;AADcAAAADwAAAGRycy9kb3ducmV2LnhtbESP3WrCQBSE7wu+w3KE3ukmQv9SVxFFUEGkVu8P2dNs&#10;MHs2ZNck9undgtDLYWa+Yabz3laipcaXjhWk4wQEce50yYWC0/d69A7CB2SNlWNScCMP89ngaYqZ&#10;dh1/UXsMhYgQ9hkqMCHUmZQ+N2TRj11NHL0f11gMUTaF1A12EW4rOUmSV2mx5LhgsKalofxyvFoF&#10;9m29S9ns27PZH1b6N19sPradUs/DfvEJIlAf/sOP9kYrmKQv8Hc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F8iv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35" style="position:absolute;left:23749;top:9779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dsXMQA&#10;AADcAAAADwAAAGRycy9kb3ducmV2LnhtbESPT2vCQBTE7wW/w/IEb3UTD7ZGVxGLoAUp/rs/ss9s&#10;MPs2ZLdJ9NN3C4Ueh5n5DbNY9bYSLTW+dKwgHScgiHOnSy4UXM7b13cQPiBrrByTggd5WC0HLwvM&#10;tOv4SO0pFCJC2GeowIRQZ1L63JBFP3Y1cfRurrEYomwKqRvsItxWcpIkU2mx5LhgsKaNofx++rYK&#10;7Nv2M2VzaK/m8PWhn/l6N9t3So2G/XoOIlAf/sN/7Z1WMEmn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XbF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36" style="position:absolute;left:23876;top:5969;width:203;height:2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vJx8QA&#10;AADcAAAADwAAAGRycy9kb3ducmV2LnhtbESPT2vCQBTE7wW/w/IEb3UTD1qjq4hF0IIU/90f2Wc2&#10;mH0bstsk9tN3C4Ueh5n5DbNc97YSLTW+dKwgHScgiHOnSy4UXC+71zcQPiBrrByTgid5WK8GL0vM&#10;tOv4RO05FCJC2GeowIRQZ1L63JBFP3Y1cfTurrEYomwKqRvsItxWcpIkU2mx5LhgsKatofxx/rIK&#10;7Gz3kbI5tjdz/HzX3/lmPz90So2G/WYBIlAf/sN/7b1WMEln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bycf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37" style="position:absolute;left:24003;top:2032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RdtcEA&#10;AADcAAAADwAAAGRycy9kb3ducmV2LnhtbERPz2vCMBS+C/sfwhvspmk9bK4aRSaCE0Ts9P5onk1Z&#10;81Ka2Hb+9ctB8Pjx/V6sBluLjlpfOVaQThIQxIXTFZcKzj/b8QyED8gaa8ek4I88rJYvowVm2vV8&#10;oi4PpYgh7DNUYEJoMil9Yciin7iGOHJX11oMEbal1C32MdzWcpok79JixbHBYENfhorf/GYV2I/t&#10;PmVz6C7mcNzoe7HefX73Sr29Dus5iEBDeIof7p1WME3j2n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EXb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038" style="position:absolute;left:25019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j4LsQA&#10;AADcAAAADwAAAGRycy9kb3ducmV2LnhtbESPT2vCQBTE7wW/w/IEb3UTD7ZGVxGLoAUp/rs/ss9s&#10;MPs2ZLdJ7KfvFgoeh5n5DbNY9bYSLTW+dKwgHScgiHOnSy4UXM7b13cQPiBrrByTggd5WC0HLwvM&#10;tOv4SO0pFCJC2GeowIRQZ1L63JBFP3Y1cfRurrEYomwKqRvsItxWcpIkU2mx5LhgsKaNofx++rYK&#10;7Nv2M2VzaK/m8PWhf/L1brbvlBoN+/UcRKA+PMP/7Z1WMEln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I+C7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39" style="position:absolute;left:24638;top:11684;width:584;height: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6bDsIA&#10;AADcAAAADwAAAGRycy9kb3ducmV2LnhtbERPz2vCMBS+D/wfwhO8zdQe3OxMiyiCG8iwbvdH89YU&#10;m5fSxLbbX78cBjt+fL+3xWRbMVDvG8cKVssEBHHldMO1go/r8fEZhA/IGlvHpOCbPBT57GGLmXYj&#10;X2goQy1iCPsMFZgQukxKXxmy6JeuI47cl+sthgj7WuoexxhuW5kmyVpabDg2GOxob6i6lXerwD4d&#10;31ZszsOnOb8f9E+1O21eR6UW82n3AiLQFP7Ff+6TVpCmcX48E4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ps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040" style="position:absolute;left:24511;top:15494;width:914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I+lcUA&#10;AADcAAAADwAAAGRycy9kb3ducmV2LnhtbESPQWvCQBSE74L/YXlCb7pJDq2NriKKYAsiTev9kX3N&#10;hmbfhuw2SfvruwXB4zAz3zDr7Wgb0VPna8cK0kUCgrh0uuZKwcf7cb4E4QOyxsYxKfghD9vNdLLG&#10;XLuB36gvQiUihH2OCkwIbS6lLw1Z9AvXEkfv03UWQ5RdJXWHQ4TbRmZJ8igt1hwXDLa0N1R+Fd9W&#10;gX06vqZszv3VnC8H/VvuTs8vg1IPs3G3AhFoDPfwrX3SCrIshf8z8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j6V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41" style="position:absolute;left:24765;top:7874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Cg4sQA&#10;AADcAAAADwAAAGRycy9kb3ducmV2LnhtbESPT2vCQBTE70K/w/IKvenGHPyTuoq0CFYQ0bb3R/Y1&#10;G5p9G7JrEv30riB4HGbmN8xi1dtKtNT40rGC8SgBQZw7XXKh4Od7M5yB8AFZY+WYFFzIw2r5Mlhg&#10;pl3HR2pPoRARwj5DBSaEOpPS54Ys+pGriaP35xqLIcqmkLrBLsJtJdMkmUiLJccFgzV9GMr/T2er&#10;wE43uzGbfftr9odPfc3X2/lXp9Tba79+BxGoD8/wo73VCtI0hf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AoO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line id="Line" o:spid="_x0000_s1042" style="position:absolute;visibility:visible;mso-wrap-style:square" from="22987,0" to="23114,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Wpn8UAAADcAAAADwAAAGRycy9kb3ducmV2LnhtbESPT2vCQBTE74LfYXlCb7oxpbZEV9FC&#10;oJce/FPq8ZF9zYZm38bsNkm/vSsIHoeZ+Q2z2gy2Fh21vnKsYD5LQBAXTldcKjgd8+kbCB+QNdaO&#10;ScE/edisx6MVZtr1vKfuEEoRIewzVGBCaDIpfWHIop+5hjh6P661GKJsS6lb7CPc1jJNkoW0WHFc&#10;MNjQu6Hi9/BnFbx8dYvqfNzl9vszP10Idf9qtFJPk2G7BBFoCI/wvf2hFaTpM9zOxCMg1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Wpn8UAAADcAAAADwAAAAAAAAAA&#10;AAAAAAChAgAAZHJzL2Rvd25yZXYueG1sUEsFBgAAAAAEAAQA+QAAAJMDAAAAAA==&#10;" stroked="f" strokeweight="1pt">
                  <v:stroke miterlimit="4" joinstyle="miter"/>
                </v:line>
                <v:oval id="Circle" o:spid="_x0000_s1043" style="position:absolute;left:21717;top:13716;width:635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dDcUA&#10;AADcAAAADwAAAGRycy9kb3ducmV2LnhtbESPQWvCQBSE7wX/w/KE3urGUGybuoooghVEmur9kX3N&#10;BrNvQ3ZNUn+9Wyj0OMzMN8x8OdhadNT6yrGC6SQBQVw4XXGp4PS1fXoF4QOyxtoxKfghD8vF6GGO&#10;mXY9f1KXh1JECPsMFZgQmkxKXxiy6CeuIY7et2sthijbUuoW+wi3tUyTZCYtVhwXDDa0NlRc8qtV&#10;YF+2+ymbQ3c2h+NG34rV7u2jV+pxPKzeQQQawn/4r73TCtL0GX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Z0N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44" style="position:absolute;left:22860;top:3937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k4lsUA&#10;AADcAAAADwAAAGRycy9kb3ducmV2LnhtbESPQWvCQBSE7wX/w/KE3urGQG2buoooghVEmur9kX3N&#10;BrNvQ3ZNUn+9Wyj0OMzMN8x8OdhadNT6yrGC6SQBQVw4XXGp4PS1fXoF4QOyxtoxKfghD8vF6GGO&#10;mXY9f1KXh1JECPsMFZgQmkxKXxiy6CeuIY7et2sthijbUuoW+wi3tUyTZCYtVhwXDDa0NlRc8qtV&#10;YF+2+ymbQ3c2h+NG34rV7u2jV+pxPKzeQQQawn/4r73TCtL0GX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aTiW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45" style="position:absolute;left:22352;top:19431;width:1193;height:1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um4cQA&#10;AADcAAAADwAAAGRycy9kb3ducmV2LnhtbESPT2vCQBTE7wW/w/IEb3VjDrZGVxGLoAUp/rs/ss9s&#10;MPs2ZLdJ9NN3C4Ueh5n5DbNY9bYSLTW+dKxgMk5AEOdOl1wouJy3r+8gfEDWWDkmBQ/ysFoOXhaY&#10;adfxkdpTKESEsM9QgQmhzqT0uSGLfuxq4ujdXGMxRNkUUjfYRbitZJokU2mx5LhgsKaNofx++rYK&#10;7Nv2c8Lm0F7N4etDP/P1brbvlBoN+/UcRKA+/If/2jutIE2n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7pu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46" style="position:absolute;left:21844;top:9779;width:381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cDesQA&#10;AADcAAAADwAAAGRycy9kb3ducmV2LnhtbESPT2vCQBTE7wW/w/IEb3VjDlqjq4hF0IIU/90f2Wc2&#10;mH0bstsk9tN3C4Ueh5n5DbNc97YSLTW+dKxgMk5AEOdOl1wouF52r28gfEDWWDkmBU/ysF4NXpaY&#10;adfxidpzKESEsM9QgQmhzqT0uSGLfuxq4ujdXWMxRNkUUjfYRbitZJokU2mx5LhgsKatofxx/rIK&#10;7Gz3MWFzbG/m+Pmuv/PNfn7olBoN+80CRKA+/If/2nutIE1n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3A3r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47" style="position:absolute;left:21844;top:5969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XCMIA&#10;AADcAAAADwAAAGRycy9kb3ducmV2LnhtbERPz2vCMBS+D/wfwhO8zdQe3OxMiyiCG8iwbvdH89YU&#10;m5fSxLbbX78cBjt+fL+3xWRbMVDvG8cKVssEBHHldMO1go/r8fEZhA/IGlvHpOCbPBT57GGLmXYj&#10;X2goQy1iCPsMFZgQukxKXxmy6JeuI47cl+sthgj7WuoexxhuW5kmyVpabDg2GOxob6i6lXerwD4d&#10;31ZszsOnOb8f9E+1O21eR6UW82n3AiLQFP7Ff+6TVpCmcW08E4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aJcI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048" style="position:absolute;left:21463;top:17526;width:939;height:9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Qyk8QA&#10;AADcAAAADwAAAGRycy9kb3ducmV2LnhtbESPT2vCQBTE7wW/w/IEb3VjDrZGVxGLoAUp/rs/ss9s&#10;MPs2ZLdJ7KfvFgoeh5n5DbNY9bYSLTW+dKxgMk5AEOdOl1wouJy3r+8gfEDWWDkmBQ/ysFoOXhaY&#10;adfxkdpTKESEsM9QgQmhzqT0uSGLfuxq4ujdXGMxRNkUUjfYRbitZJokU2mx5LhgsKaNofx++rYK&#10;7Nv2c8Lm0F7N4etD/+Tr3WzfKTUa9us5iEB9eIb/2zutIE1n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kMpP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49" style="position:absolute;left:22606;top:15621;width:863;height: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cN08EA&#10;AADcAAAADwAAAGRycy9kb3ducmV2LnhtbERPXWvCMBR9F/wP4Qp701QF3apRRBF0IGNuvl+aa1Ns&#10;bkoT285fbx4GPh7O93Ld2VI0VPvCsYLxKAFBnDldcK7g92c/fAfhA7LG0jEp+CMP61W/t8RUu5a/&#10;qTmHXMQQ9ikqMCFUqZQ+M2TRj1xFHLmrqy2GCOtc6hrbGG5LOUmSmbRYcGwwWNHWUHY7360CO99/&#10;jtmcmos5fe30I9scPo6tUm+DbrMAEagLL/G/+6AVTKZ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HDdP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050" style="position:absolute;left:22733;top:11684;width:558;height: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oSMQA&#10;AADcAAAADwAAAGRycy9kb3ducmV2LnhtbESP3WrCQBSE7wu+w3KE3ukmFvqTuoooggoitXp/yJ5m&#10;g9mzIbsmsU/vFoReDjPzDTOd97YSLTW+dKwgHScgiHOnSy4UnL7Xo3cQPiBrrByTght5mM8GT1PM&#10;tOv4i9pjKESEsM9QgQmhzqT0uSGLfuxq4uj9uMZiiLIppG6wi3BbyUmSvEqLJccFgzUtDeWX49Uq&#10;sG/rXcpm357N/rDSv/li87HtlHoe9otPEIH68B9+tDdaweQlh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LqE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shape id="Shape" o:spid="_x0000_s1051" style="position:absolute;left:24383;top:19303;width:1182;height:127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MXFsIA&#10;AADcAAAADwAAAGRycy9kb3ducmV2LnhtbESPT4vCMBTE78J+h/CEvWlqF0W6pkUUQY/+gb0+kmdb&#10;bF66TbTdb78RBI/DzPyGWRWDbcSDOl87VjCbJiCItTM1lwou591kCcIHZIONY1LwRx6K/GO0wsy4&#10;no/0OIVSRAj7DBVUIbSZlF5XZNFPXUscvavrLIYou1KaDvsIt41Mk2QhLdYcFypsaVORvp3uVoH+&#10;SZZ2tpkftloP4Xd/63duXSr1OR7W3yACDeEdfrX3RkH6lcLzTDwC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IxcWwgAAANwAAAAPAAAAAAAAAAAAAAAAAJgCAABkcnMvZG93&#10;bnJldi54bWxQSwUGAAAAAAQABAD1AAAAhwMAAAAA&#10;" path="m11613,21600v4181,,7897,-2160,9987,-5400l21600,5400c19510,2160,15794,,11613,,5110,,,4752,,10800v,6048,5110,10800,11613,10800xe" filled="f" stroked="f" strokeweight="1pt">
                  <v:stroke miterlimit="4" joinstyle="miter"/>
                  <v:path arrowok="t" o:extrusionok="f" o:connecttype="custom" o:connectlocs="59056,63501;59056,63501;59056,63501;59056,63501" o:connectangles="0,90,180,270"/>
                </v:shape>
                <v:oval id="Circle" o:spid="_x0000_s1052" style="position:absolute;left:22860;top:7874;width:304;height: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WTpMUA&#10;AADcAAAADwAAAGRycy9kb3ducmV2LnhtbESPQWvCQBSE7wX/w/KE3nQThbZG1yCKYAtSavX+yD6z&#10;wezbkN0maX99tyD0OMzMN8wqH2wtOmp95VhBOk1AEBdOV1wqOH/uJy8gfEDWWDsmBd/kIV+PHlaY&#10;adfzB3WnUIoIYZ+hAhNCk0npC0MW/dQ1xNG7utZiiLItpW6xj3Bby1mSPEmLFccFgw1tDRW305dV&#10;YJ/3bymbY3cxx/ed/ik2h8Vrr9TjeNgsQQQawn/43j5oBbP5H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ZOk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53" style="position:absolute;left:21971;top:2032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L0MUA&#10;AADcAAAADwAAAGRycy9kb3ducmV2LnhtbESP3WrCQBSE7wt9h+UUvDMbf7Bt6iqiCFoQqW3vD9nT&#10;bGj2bMiuSfTp3YLQy2FmvmHmy95WoqXGl44VjJIUBHHudMmFgq/P7fAFhA/IGivHpOBCHpaLx4c5&#10;Ztp1/EHtKRQiQthnqMCEUGdS+tyQRZ+4mjh6P66xGKJsCqkb7CLcVnKcpjNpseS4YLCmtaH893S2&#10;Cuzz9n3E5tB+m8Nxo6/5ave675QaPPWrNxCB+vAfvrd3WsF4MoW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/AvQ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54" style="position:absolute;left:17399;top:25400;width:1193;height:1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CuS8UA&#10;AADcAAAADwAAAGRycy9kb3ducmV2LnhtbESPQWvCQBSE74X+h+UVvJmNirZNXUUUQQsite39kX3N&#10;hmbfhuyaRH+9WxB6HGbmG2a+7G0lWmp86VjBKElBEOdOl1wo+PrcDl9A+ICssXJMCi7kYbl4fJhj&#10;pl3HH9SeQiEihH2GCkwIdSalzw1Z9ImriaP34xqLIcqmkLrBLsJtJcdpOpMWS44LBmtaG8p/T2er&#10;wD5v30dsDu23ORw3+pqvdq/7TqnBU796AxGoD//he3unFYwnU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K5L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55" style="position:absolute;left:18288;top:27178;width:1473;height:1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IwPMQA&#10;AADcAAAADwAAAGRycy9kb3ducmV2LnhtbESPQWvCQBSE7wX/w/KE3nSjBWtTVxFFUEFEbe+P7DMb&#10;zL4N2W2S+uvdgtDjMDPfMLNFZ0vRUO0LxwpGwwQEceZ0wbmCr8tmMAXhA7LG0jEp+CUPi3nvZYap&#10;di2fqDmHXEQI+xQVmBCqVEqfGbLoh64ijt7V1RZDlHUudY1thNtSjpNkIi0WHBcMVrQylN3OP1aB&#10;fd/sR2wOzbc5HNf6ni23H7tWqdd+t/wEEagL/+Fne6sVjN8m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iMD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56" style="position:absolute;left:19304;top:25273;width:1371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6Vp8UA&#10;AADcAAAADwAAAGRycy9kb3ducmV2LnhtbESPQWvCQBSE74X+h+UVetNNLKhNXYO0CCqIqO39kX3N&#10;hmbfhuw2Sf31riD0OMzMN8wiH2wtOmp95VhBOk5AEBdOV1wq+DyvR3MQPiBrrB2Tgj/ykC8fHxaY&#10;adfzkbpTKEWEsM9QgQmhyaT0hSGLfuwa4uh9u9ZiiLItpW6xj3Bby0mSTKXFiuOCwYbeDRU/p1+r&#10;wM7Wu5TNvvsy+8OHvhSrzeu2V+r5aVi9gQg0hP/wvb3RCiYvM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pWn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57" style="position:absolute;left:21336;top:21336;width:127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EB1cEA&#10;AADcAAAADwAAAGRycy9kb3ducmV2LnhtbERPXWvCMBR9F/wP4Qp701QF3apRRBF0IGNuvl+aa1Ns&#10;bkoT285fbx4GPh7O93Ld2VI0VPvCsYLxKAFBnDldcK7g92c/fAfhA7LG0jEp+CMP61W/t8RUu5a/&#10;qTmHXMQQ9ikqMCFUqZQ+M2TRj1xFHLmrqy2GCOtc6hrbGG5LOUmSmbRYcGwwWNHWUHY7360CO99/&#10;jtmcmos5fe30I9scPo6tUm+DbrMAEagLL/G/+6AVTKZ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xAd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058" style="position:absolute;left:20320;top:23241;width:1397;height:1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2kTsUA&#10;AADcAAAADwAAAGRycy9kb3ducmV2LnhtbESPQWvCQBSE70L/w/IKvelGC1pTN0FaBC2IaNv7I/ua&#10;Dc2+DdltEv31XUHwOMzMN8wqH2wtOmp95VjBdJKAIC6crrhU8PW5Gb+A8AFZY+2YFJzJQ549jFaY&#10;atfzkbpTKEWEsE9RgQmhSaX0hSGLfuIa4uj9uNZiiLItpW6xj3Bby1mSzKXFiuOCwYbeDBW/pz+r&#10;wC42H1M2++7b7A/v+lKst8tdr9TT47B+BRFoCPfwrb3VCmbPS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/aR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Shape" o:spid="_x0000_s1059" style="position:absolute;left:17399;top:29337;width:1320;height:105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tfh7wA&#10;AADcAAAADwAAAGRycy9kb3ducmV2LnhtbERPSwrCMBDdC94hjOBOU0VFqlFEEXTpB9wOydgWm0lt&#10;oq23NwvB5eP9l+vWluJNtS8cKxgNExDE2pmCMwXXy34wB+EDssHSMSn4kIf1qttZYmpcwyd6n0Mm&#10;Ygj7FBXkIVSplF7nZNEPXUUcuburLYYI60yaGpsYbks5TpKZtFhwbMixom1O+nF+WQX6lsztaDs9&#10;7rRuw/PwaPZukynV77WbBYhAbfiLf+6DUTCexPnxTDw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Pu1+HvAAAANwAAAAPAAAAAAAAAAAAAAAAAJgCAABkcnMvZG93bnJldi54&#10;bWxQSwUGAAAAAAQABAD1AAAAgQMAAAAA&#10;" path="m21600,13533c21600,5986,16823,,10800,,4777,,,5985,,13533v,3122,831,5985,2285,8067l19523,21600v1246,-2342,2077,-5205,2077,-8067xe" filled="f" stroked="f" strokeweight="1pt">
                  <v:stroke miterlimit="4" joinstyle="miter"/>
                  <v:path arrowok="t" o:extrusionok="f" o:connecttype="custom" o:connectlocs="66041,52705;66041,52705;66041,52705;66041,52705" o:connectangles="0,90,180,270"/>
                </v:shape>
                <v:shape id="Shape" o:spid="_x0000_s1060" style="position:absolute;left:25272;top:21463;width:293;height:1155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f6HMIA&#10;AADcAAAADwAAAGRycy9kb3ducmV2LnhtbESPT4vCMBTE78J+h/CEvWlaWUW6pkUUQY/+gb0+kmdb&#10;bF66TbTdb78RBI/DzPyGWRWDbcSDOl87VpBOExDE2pmaSwWX826yBOEDssHGMSn4Iw9F/jFaYWZc&#10;z0d6nEIpIoR9hgqqENpMSq8rsuinriWO3tV1FkOUXSlNh32E20bOkmQhLdYcFypsaVORvp3uVoH+&#10;SZY23cwPW62H8Lu/9Tu3LpX6HA/rbxCBhvAOv9p7o2D2lcLzTDwC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9/ocwgAAANwAAAAPAAAAAAAAAAAAAAAAAJgCAABkcnMvZG93&#10;bnJldi54bWxQSwUGAAAAAAQABAD1AAAAhwMAAAAA&#10;" path="m,10681v,4510,8452,8308,21600,10919l21600,c8452,2374,,6171,,10681xe" filled="f" stroked="f" strokeweight="1pt">
                  <v:stroke miterlimit="4" joinstyle="miter"/>
                  <v:path arrowok="t" o:extrusionok="f" o:connecttype="custom" o:connectlocs="14606,57785;14606,57785;14606,57785;14606,57785" o:connectangles="0,90,180,270"/>
                </v:shape>
                <v:oval id="Circle" o:spid="_x0000_s1061" style="position:absolute;left:18415;top:23368;width:127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9FQsUA&#10;AADcAAAADwAAAGRycy9kb3ducmV2LnhtbESPQWvCQBSE7wX/w/KE3urGUGybuoooghVEmur9kX3N&#10;BrNvQ3ZNUn+9Wyj0OMzMN8x8OdhadNT6yrGC6SQBQVw4XXGp4PS1fXoF4QOyxtoxKfghD8vF6GGO&#10;mXY9f1KXh1JECPsMFZgQmkxKXxiy6CeuIY7et2sthijbUuoW+wi3tUyTZCYtVhwXDDa0NlRc8qtV&#10;YF+2+ymbQ3c2h+NG34rV7u2jV+pxPKzeQQQawn/4r73TCtLnFH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0VC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62" style="position:absolute;left:16383;top:27305;width:127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g2cUA&#10;AADcAAAADwAAAGRycy9kb3ducmV2LnhtbESP3WrCQBSE7wt9h+UUvDMbf7Bt6iqiCFoQqW3vD9nT&#10;bGj2bMiuSfTp3YLQy2FmvmHmy95WoqXGl44VjJIUBHHudMmFgq/P7fAFhA/IGivHpOBCHpaLx4c5&#10;Ztp1/EHtKRQiQthnqMCEUGdS+tyQRZ+4mjh6P66xGKJsCqkb7CLcVnKcpjNpseS4YLCmtaH893S2&#10;Cuzz9n3E5tB+m8Nxo6/5ave675QaPPWrNxCB+vAfvrd3WsF4OoG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+DZ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63" style="position:absolute;left:22225;top:23241;width:1549;height:15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4rcUA&#10;AADcAAAADwAAAGRycy9kb3ducmV2LnhtbESPQWvCQBSE7wX/w/KE3nQTkbZG1yCKYAtSavX+yD6z&#10;wezbkN0maX99tyD0OMzMN8wqH2wtOmp95VhBOk1AEBdOV1wqOH/uJy8gfEDWWDsmBd/kIV+PHlaY&#10;adfzB3WnUIoIYZ+hAhNCk0npC0MW/dQ1xNG7utZiiLItpW6xj3Bby1mSPEmLFccFgw1tDRW305dV&#10;YJ/3bymbY3cxx/ed/ik2h8Vrr9TjeNgsQQQawn/43j5oBbP5H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+nit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Shape" o:spid="_x0000_s1064" style="position:absolute;left:24129;top:23114;width:1385;height:1664;visibility:visible;mso-wrap-style:square;v-text-anchor:middle" coordsize="21600,21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fnb8UA&#10;AADcAAAADwAAAGRycy9kb3ducmV2LnhtbESPT2vCQBTE74LfYXmF3symoREbXcW2FHqpooaeH9ln&#10;Esy+DdnNn377bqHgcZiZ3zCb3WQaMVDnassKnqIYBHFhdc2lgvzysViBcB5ZY2OZFPyQg912Pttg&#10;pu3IJxrOvhQBwi5DBZX3bSalKyoy6CLbEgfvajuDPsiulLrDMcBNI5M4XkqDNYeFClt6q6i4nXuj&#10;4DCm33FDt6XzZf+SHF/fv/LhotTjw7Rfg/A0+Xv4v/2pFSTPKfyd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d+dvxQAAANwAAAAPAAAAAAAAAAAAAAAAAJgCAABkcnMv&#10;ZG93bnJldi54bWxQSwUGAAAAAAQABAD1AAAAigMAAAAA&#10;" path="m,10641v,5891,5747,10800,13079,10800c16448,21441,19420,20459,21600,18823r,-16200c19222,986,16250,5,13079,5,5747,-159,,4586,,10641xe" filled="f" stroked="f" strokeweight="1pt">
                  <v:stroke miterlimit="4" joinstyle="miter"/>
                  <v:path arrowok="t" o:extrusionok="f" o:connecttype="custom" o:connectlocs="69216,83201;69216,83201;69216,83201;69216,83201" o:connectangles="0,90,180,270"/>
                </v:shape>
                <v:oval id="Circle" o:spid="_x0000_s1065" style="position:absolute;left:23114;top:25146;width:1727;height:17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RDQcQA&#10;AADcAAAADwAAAGRycy9kb3ducmV2LnhtbESPQWvCQBSE7wX/w/KE3nSjFGtTVxFFUEFEbe+P7DMb&#10;zL4N2W2S+uvdgtDjMDPfMLNFZ0vRUO0LxwpGwwQEceZ0wbmCr8tmMAXhA7LG0jEp+CUPi3nvZYap&#10;di2fqDmHXEQI+xQVmBCqVEqfGbLoh64ijt7V1RZDlHUudY1thNtSjpNkIi0WHBcMVrQylN3OP1aB&#10;fd/sR2wOzbc5HNf6ni23H7tWqdd+t/wEEagL/+Fne6sVjN8m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kQ0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shape id="Shape" o:spid="_x0000_s1066" style="position:absolute;left:25018;top:25146;width:496;height:165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LH88EA&#10;AADcAAAADwAAAGRycy9kb3ducmV2LnhtbESPzarCMBSE94LvEI7gTlPlXpVqFPEi6NIfcHtIjm2x&#10;OalNtPXtzQXB5TAz3zCLVWtL8aTaF44VjIYJCGLtTMGZgvNpO5iB8AHZYOmYFLzIw2rZ7SwwNa7h&#10;Az2PIRMRwj5FBXkIVSql1zlZ9ENXEUfv6mqLIco6k6bGJsJtKcdJMpEWC44LOVa0yUnfjg+rQF+S&#10;mR1tfvd/Wrfhvrs1W7fOlOr32vUcRKA2fMOf9s4oGP9M4f9MP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Sx/PBAAAA3AAAAA8AAAAAAAAAAAAAAAAAmAIAAGRycy9kb3du&#10;cmV2LnhtbFBLBQYAAAAABAAEAPUAAACGAwAAAAA=&#10;" path="m,10800v,4652,8862,8640,21600,10800l21600,c8862,1994,,6148,,10800xe" filled="f" stroked="f" strokeweight="1pt">
                  <v:stroke miterlimit="4" joinstyle="miter"/>
                  <v:path arrowok="t" o:extrusionok="f" o:connecttype="custom" o:connectlocs="24766,82550;24766,82550;24766,82550;24766,82550" o:connectangles="0,90,180,270"/>
                </v:shape>
                <v:shape id="Shape" o:spid="_x0000_s1067" style="position:absolute;left:24002;top:26923;width:1575;height:207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1TgbwA&#10;AADcAAAADwAAAGRycy9kb3ducmV2LnhtbERPSwrCMBDdC94hjOBOU0VFqlFEEXTpB9wOydgWm0lt&#10;oq23NwvB5eP9l+vWluJNtS8cKxgNExDE2pmCMwXXy34wB+EDssHSMSn4kIf1qttZYmpcwyd6n0Mm&#10;Ygj7FBXkIVSplF7nZNEPXUUcuburLYYI60yaGpsYbks5TpKZtFhwbMixom1O+nF+WQX6lsztaDs9&#10;7rRuw/PwaPZukynV77WbBYhAbfiLf+6DUTCexLXxTDw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xzVOBvAAAANwAAAAPAAAAAAAAAAAAAAAAAJgCAABkcnMvZG93bnJldi54&#10;bWxQSwUGAAAAAAQABAD1AAAAgQMAAAAA&#10;" path="m,10866v,5963,6271,10734,14110,10734c16897,21600,19510,20937,21600,19877r,-18154c19510,663,16897,,14110,,6271,132,,4903,,10866xe" filled="f" stroked="f" strokeweight="1pt">
                  <v:stroke miterlimit="4" joinstyle="miter"/>
                  <v:path arrowok="t" o:extrusionok="f" o:connecttype="custom" o:connectlocs="78741,103506;78741,103506;78741,103506;78741,103506" o:connectangles="0,90,180,270"/>
                </v:shape>
                <v:shape id="Shape" o:spid="_x0000_s1068" style="position:absolute;left:22986;top:28956;width:2541;height:1409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2GsEA&#10;AADcAAAADwAAAGRycy9kb3ducmV2LnhtbESPzarCMBSE94LvEI7gTlPlXtFqFPEi6NIfcHtIjm2x&#10;OalNtPXtzQXB5TAz3zCLVWtL8aTaF44VjIYJCGLtTMGZgvNpO5iC8AHZYOmYFLzIw2rZ7SwwNa7h&#10;Az2PIRMRwj5FBXkIVSql1zlZ9ENXEUfv6mqLIco6k6bGJsJtKcdJMpEWC44LOVa0yUnfjg+rQF+S&#10;qR1tfvd/Wrfhvrs1W7fOlOr32vUcRKA2fMOf9s4oGP/M4P9MP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B9hrBAAAA3AAAAA8AAAAAAAAAAAAAAAAAmAIAAGRycy9kb3du&#10;cmV2LnhtbFBLBQYAAAAABAAEAPUAAACGAw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    <v:stroke miterlimit="4" joinstyle="miter"/>
                  <v:path arrowok="t" o:extrusionok="f" o:connecttype="custom" o:connectlocs="127001,70486;127001,70486;127001,70486;127001,70486" o:connectangles="0,90,180,270"/>
                </v:shape>
                <v:shape id="Shape" o:spid="_x0000_s1069" style="position:absolute;left:21081;top:29082;width:1753;height:127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LJWrwA&#10;AADcAAAADwAAAGRycy9kb3ducmV2LnhtbERPSwrCMBDdC94hjODOpgqKVKOIIujSD7gdkrEtNpPa&#10;RFtvbxaCy8f7L9edrcSbGl86VjBOUhDE2pmScwXXy340B+EDssHKMSn4kIf1qt9bYmZcyyd6n0Mu&#10;Ygj7DBUUIdSZlF4XZNEnriaO3N01FkOETS5Ng20Mt5WcpOlMWiw5NhRY07Yg/Ti/rAJ9S+d2vJ0e&#10;d1p34Xl4tHu3yZUaDrrNAkSgLvzFP/fBKJhM4/x4Jh4Bufo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KYslavAAAANwAAAAPAAAAAAAAAAAAAAAAAJgCAABkcnMvZG93bnJldi54&#10;bWxQSwUGAAAAAAQABAD1AAAAgQMAAAAA&#10;" path="m21600,14904c21600,6696,16748,,10800,,4852,,,6696,,14904v,2376,470,4752,1252,6696l20348,21600v782,-1944,1252,-4320,1252,-6696xe" filled="f" stroked="f" strokeweight="1pt">
                  <v:stroke miterlimit="4" joinstyle="miter"/>
                  <v:path arrowok="t" o:extrusionok="f" o:connecttype="custom" o:connectlocs="87631,63501;87631,63501;87631,63501;87631,63501" o:connectangles="0,90,180,270"/>
                </v:shape>
                <v:oval id="Circle" o:spid="_x0000_s1070" style="position:absolute;left:22098;top:27051;width:1879;height:1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RN6MQA&#10;AADcAAAADwAAAGRycy9kb3ducmV2LnhtbESP3WrCQBSE7wu+w3KE3ukmQv9SVxFFUEGkVu8P2dNs&#10;MHs2ZNck9undgtDLYWa+Yabz3laipcaXjhWk4wQEce50yYWC0/d69A7CB2SNlWNScCMP89ngaYqZ&#10;dh1/UXsMhYgQ9hkqMCHUmZQ+N2TRj11NHL0f11gMUTaF1A12EW4rOUmSV2mx5LhgsKalofxyvFoF&#10;9m29S9ns27PZH1b6N19sPradUs/DfvEJIlAf/sOP9kYrmLyk8Hc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UTe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71" style="position:absolute;left:20193;top:27178;width:1676;height:1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Tn8UA&#10;AADcAAAADwAAAGRycy9kb3ducmV2LnhtbESPQWvCQBSE7wX/w/KE3urGQG2buoooghVEmur9kX3N&#10;BrNvQ3ZNUn+9Wyj0OMzMN8x8OdhadNT6yrGC6SQBQVw4XXGp4PS1fXoF4QOyxtoxKfghD8vF6GGO&#10;mXY9f1KXh1JECPsMFZgQmkxKXxiy6CeuIY7et2sthijbUuoW+wi3tUyTZCYtVhwXDDa0NlRc8qtV&#10;YF+2+ymbQ3c2h+NG34rV7u2jV+pxPKzeQQQawn/4r73TCtLnFH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tOf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72" style="position:absolute;left:23241;top:21336;width:1371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2BMUA&#10;AADcAAAADwAAAGRycy9kb3ducmV2LnhtbESPQWvCQBSE74X+h+UVvJmNirZNXUUUQQsite39kX3N&#10;hmbfhuyaRH+9WxB6HGbmG2a+7G0lWmp86VjBKElBEOdOl1wo+PrcDl9A+ICssXJMCi7kYbl4fJhj&#10;pl3HH9SeQiEihH2GCkwIdSalzw1Z9ImriaP34xqLIcqmkLrBLsJtJcdpOpMWS44LBmtaG8p/T2er&#10;wD5v30dsDu23ORw3+pqvdq/7TqnBU796AxGoD//he3unFYynE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nYE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Shape" o:spid="_x0000_s1073" style="position:absolute;left:19177;top:29210;width:1524;height:1155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nPWcEA&#10;AADcAAAADwAAAGRycy9kb3ducmV2LnhtbESPQYvCMBSE78L+h/AWvGmqrCLVVEQR9Kgu7PWRPNvS&#10;5qU2WVv/vREEj8PMfMOs1r2txZ1aXzpWMBknIIi1MyXnCn4v+9EChA/IBmvHpOBBHtbZ12CFqXEd&#10;n+h+DrmIEPYpKihCaFIpvS7Ioh+7hjh6V9daDFG2uTQtdhFuazlNkrm0WHJcKLChbUG6Ov9bBfov&#10;WdjJdnbcad2H26Hq9m6TKzX87jdLEIH68Am/2wejYDr7gdeZeAR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Zz1nBAAAA3AAAAA8AAAAAAAAAAAAAAAAAmAIAAGRycy9kb3du&#10;cmV2LnhtbFBLBQYAAAAABAAEAPUAAACGAwAAAAA=&#10;" path="m21600,14242c21600,6409,16740,,10800,,4860,,,6409,,14242v,2848,540,5222,1620,7358l19980,21600v1080,-2136,1620,-4747,1620,-7358xe" filled="f" stroked="f" strokeweight="1pt">
                  <v:stroke miterlimit="4" joinstyle="miter"/>
                  <v:path arrowok="t" o:extrusionok="f" o:connecttype="custom" o:connectlocs="76200,57785;76200,57785;76200,57785;76200,57785" o:connectangles="0,90,180,270"/>
                </v:shape>
                <v:oval id="Circle" o:spid="_x0000_s1074" style="position:absolute;left:21209;top:25146;width:1549;height:15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9L68UA&#10;AADcAAAADwAAAGRycy9kb3ducmV2LnhtbESPQWvCQBSE7wX/w/KE3nQTwbZG1yCKYAtSavX+yD6z&#10;wezbkN0maX99tyD0OMzMN8wqH2wtOmp95VhBOk1AEBdOV1wqOH/uJy8gfEDWWDsmBd/kIV+PHlaY&#10;adfzB3WnUIoIYZ+hAhNCk0npC0MW/dQ1xNG7utZiiLItpW6xj3Bby1mSPEmLFccFgw1tDRW305dV&#10;YJ/3bymbY3cxx/ed/ik2h8Vrr9TjeNgsQQQawn/43j5oBbP5H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0vr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75" style="position:absolute;left:18796;top:1181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3VnMQA&#10;AADcAAAADwAAAGRycy9kb3ducmV2LnhtbESPQWvCQBSE7wX/w/KE3nSjUGtTVxFFUEFEbe+P7DMb&#10;zL4N2W2S+uvdgtDjMDPfMLNFZ0vRUO0LxwpGwwQEceZ0wbmCr8tmMAXhA7LG0jEp+CUPi3nvZYap&#10;di2fqDmHXEQI+xQVmBCqVEqfGbLoh64ijt7V1RZDlHUudY1thNtSjpNkIi0WHBcMVrQylN3OP1aB&#10;fd/sR2wOzbc5HNf6ni23H7tWqdd+t/wEEagL/+Fne6sVjN8m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91Z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76" style="position:absolute;left:16891;top:7874;width:203;height:2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FwB8UA&#10;AADcAAAADwAAAGRycy9kb3ducmV2LnhtbESPQWvCQBSE74X+h+UVetNNhKpNXYO0CCqIqO39kX3N&#10;hmbfhuw2Sf31riD0OMzMN8wiH2wtOmp95VhBOk5AEBdOV1wq+DyvR3MQPiBrrB2Tgj/ykC8fHxaY&#10;adfzkbpTKEWEsM9QgQmhyaT0hSGLfuwa4uh9u9ZiiLItpW6xj3Bby0mSTKXFiuOCwYbeDRU/p1+r&#10;wM7Wu5TNvvsy+8OHvhSrzeu2V+r5aVi9gQg0hP/wvb3RCiYvM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8XAH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77" style="position:absolute;left:15494;top:25400;width:1016;height:1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7kdcEA&#10;AADcAAAADwAAAGRycy9kb3ducmV2LnhtbERPXWvCMBR9F/wP4Qp701RB3apRRBF0IGNuvl+aa1Ns&#10;bkoT285fbx4GPh7O93Ld2VI0VPvCsYLxKAFBnDldcK7g92c/fAfhA7LG0jEp+CMP61W/t8RUu5a/&#10;qTmHXMQQ9ikqMCFUqZQ+M2TRj1xFHLmrqy2GCOtc6hrbGG5LOUmSmbRYcGwwWNHWUHY7360CO99/&#10;jtmcmos5fe30I9scPo6tUm+DbrMAEagLL/G/+6AVTKZ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u5H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078" style="position:absolute;left:15748;top:17653;width:635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B7sUA&#10;AADcAAAADwAAAGRycy9kb3ducmV2LnhtbESPQWvCQBSE70L/w/IKvelGoVpTN0FaBC2IaNv7I/ua&#10;Dc2+DdltEv31XUHwOMzMN8wqH2wtOmp95VjBdJKAIC6crrhU8PW5Gb+A8AFZY+2YFJzJQ549jFaY&#10;atfzkbpTKEWEsE9RgQmhSaX0hSGLfuIa4uj9uNZiiLItpW6xj3Bby1mSzKXFiuOCwYbeDBW/pz+r&#10;wC42H1M2++7b7A/v+lKst8tdr9TT47B+BRFoCPfwrb3VCmbPS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IkHu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79" style="position:absolute;left:15621;top:21590;width:838;height:8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QizsIA&#10;AADcAAAADwAAAGRycy9kb3ducmV2LnhtbERPz2vCMBS+C/sfwht409Qe6laNUjYEJ5QxN++P5q0p&#10;a15KE9vOv94cBjt+fL+3+8m2YqDeN44VrJYJCOLK6YZrBV+fh8UTCB+QNbaOScEvedjvHmZbzLUb&#10;+YOGc6hFDGGfowITQpdL6StDFv3SdcSR+3a9xRBhX0vd4xjDbSvTJMmkxYZjg8GOXgxVP+erVWDX&#10;h9OKTTlcTPn+qm9VcXx+G5WaP07FBkSgKfyL/9xHrSDN4vx4Jh4B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dCL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080" style="position:absolute;left:15748;top:13843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HVcQA&#10;AADcAAAADwAAAGRycy9kb3ducmV2LnhtbESPT2vCQBTE7wW/w/IEb3UTD7ZGVxGLoAUp/rs/ss9s&#10;MPs2ZLdJ9NN3C4Ueh5n5DbNY9bYSLTW+dKwgHScgiHOnSy4UXM7b13cQPiBrrByTggd5WC0HLwvM&#10;tOv4SO0pFCJC2GeowIRQZ1L63JBFP3Y1cfRurrEYomwKqRvsItxWcpIkU2mx5LhgsKaNofx++rYK&#10;7Nv2M2VzaK/m8PWhn/l6N9t3So2G/XoOIlAf/sN/7Z1WMJmm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4h1X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1" style="position:absolute;left:17018;top:4064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oZIsQA&#10;AADcAAAADwAAAGRycy9kb3ducmV2LnhtbESPT2vCQBTE7wW/w/IEb3VjDrZGVxGLoAUp/rs/ss9s&#10;MPs2ZLdJ9NN3C4Ueh5n5DbNY9bYSLTW+dKxgMk5AEOdOl1wouJy3r+8gfEDWWDkmBQ/ysFoOXhaY&#10;adfxkdpTKESEsM9QgQmhzqT0uSGLfuxq4ujdXGMxRNkUUjfYRbitZJokU2mx5LhgsKaNofx++rYK&#10;7Nv2c8Lm0F7N4etDP/P1brbvlBoN+/UcRKA+/If/2jutIJ2m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qGS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2" style="position:absolute;left:16637;top:15748;width:609;height: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8ucQA&#10;AADcAAAADwAAAGRycy9kb3ducmV2LnhtbESPQWvCQBSE7wX/w/KE3nSjBWtTVxFFUEFEbe+P7DMb&#10;zL4N2W2S+uvdgtDjMDPfMLNFZ0vRUO0LxwpGwwQEceZ0wbmCr8tmMAXhA7LG0jEp+CUPi3nvZYap&#10;di2fqDmHXEQI+xQVmBCqVEqfGbLoh64ijt7V1RZDlHUudY1thNtSjpNkIi0WHBcMVrQylN3OP1aB&#10;fd/sR2wOzbc5HNf6ni23H7tWqdd+t/wEEagL/+Fne6sVjCdv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mvLn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3" style="position:absolute;left:16510;top:23368;width:1092;height:1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8kzcQA&#10;AADcAAAADwAAAGRycy9kb3ducmV2LnhtbESPQWvCQBSE7wX/w/KE3nSjFGtTVxFFUEFEbe+P7DMb&#10;zL4N2W2S+uvdgtDjMDPfMLNFZ0vRUO0LxwpGwwQEceZ0wbmCr8tmMAXhA7LG0jEp+CUPi3nvZYap&#10;di2fqDmHXEQI+xQVmBCqVEqfGbLoh64ijt7V1RZDlHUudY1thNtSjpNkIi0WHBcMVrQylN3OP1aB&#10;fd/sR2wOzbc5HNf6ni23H7tWqdd+t/wEEagL/+Fne6sVjCdv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PJM3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4" style="position:absolute;left:17907;top:5969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OBVsQA&#10;AADcAAAADwAAAGRycy9kb3ducmV2LnhtbESPQWvCQBSE7wX/w/KE3nSjUGtTVxFFUEFEbe+P7DMb&#10;zL4N2W2S+uvdgtDjMDPfMLNFZ0vRUO0LxwpGwwQEceZ0wbmCr8tmMAXhA7LG0jEp+CUPi3nvZYap&#10;di2fqDmHXEQI+xQVmBCqVEqfGbLoh64ijt7V1RZDlHUudY1thNtSjpNkIi0WHBcMVrQylN3OP1aB&#10;fd/sR2wOzbc5HNf6ni23H7tWqdd+t/wEEagL/+Fne6sVjCdv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DgVb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5" style="position:absolute;left:16510;top:19558;width:863;height: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fIcQA&#10;AADcAAAADwAAAGRycy9kb3ducmV2LnhtbESPQWvCQBSE74L/YXmF3nSjh6jRVcQiWEGK2t4f2Wc2&#10;NPs2ZLdJ2l/vCgWPw8x8w6w2va1ES40vHSuYjBMQxLnTJRcKPq/70RyED8gaK8ek4Jc8bNbDwQoz&#10;7To+U3sJhYgQ9hkqMCHUmZQ+N2TRj11NHL2bayyGKJtC6ga7CLeVnCZJKi2WHBcM1rQzlH9ffqwC&#10;O9sfJ2xO7Zc5fbzpv3x7WLx3Sr2+9NsliEB9eIb/2wetYJqm8DgTj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RHy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6" style="position:absolute;left:14605;top:19558;width:736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26usQA&#10;AADcAAAADwAAAGRycy9kb3ducmV2LnhtbESPT4vCMBTE74LfITzB25rqQXerUWQXwRVkWf/cH82z&#10;KTYvpYlt109vhAWPw8z8hlmsOluKhmpfOFYwHiUgiDOnC84VnI6bt3cQPiBrLB2Tgj/ysFr2ewtM&#10;tWv5l5pDyEWEsE9RgQmhSqX0mSGLfuQq4uhdXG0xRFnnUtfYRrgt5SRJptJiwXHBYEWfhrLr4WYV&#10;2NlmN2azb85m//Ol79l6+/HdKjUcdOs5iEBdeIX/21utYDKdwf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durr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7" style="position:absolute;left:18034;top:2032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IuyMIA&#10;AADcAAAADwAAAGRycy9kb3ducmV2LnhtbERPz2vCMBS+C/sfwht409Qe6laNUjYEJ5QxN++P5q0p&#10;a15KE9vOv94cBjt+fL+3+8m2YqDeN44VrJYJCOLK6YZrBV+fh8UTCB+QNbaOScEvedjvHmZbzLUb&#10;+YOGc6hFDGGfowITQpdL6StDFv3SdcSR+3a9xRBhX0vd4xjDbSvTJMmkxYZjg8GOXgxVP+erVWDX&#10;h9OKTTlcTPn+qm9VcXx+G5WaP07FBkSgKfyL/9xHrSDN4tp4Jh4B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Ai7I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088" style="position:absolute;left:14859;top:11811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6LU8QA&#10;AADcAAAADwAAAGRycy9kb3ducmV2LnhtbESPQWvCQBSE7wX/w/KE3upGD1ajq0iLYAURo94f2Wc2&#10;mH0bstsk9dd3CwWPw8x8wyzXva1ES40vHSsYjxIQxLnTJRcKLuft2wyED8gaK8ek4Ic8rFeDlyWm&#10;2nV8ojYLhYgQ9ikqMCHUqZQ+N2TRj1xNHL2bayyGKJtC6ga7CLeVnCTJVFosOS4YrOnDUH7Pvq0C&#10;+77dj9kc2qs5HD/1I9/s5l+dUq/DfrMAEagPz/B/e6cVTKZz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Oi1P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9" style="position:absolute;left:14732;top:15748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20E8IA&#10;AADcAAAADwAAAGRycy9kb3ducmV2LnhtbERPz2vCMBS+C/sfwhvspqk9rFqNUjYENyiim/dH89aU&#10;NS+lydpuf/1yEDx+fL+3+8m2YqDeN44VLBcJCOLK6YZrBZ8fh/kKhA/IGlvHpOCXPOx3D7Mt5tqN&#10;fKbhEmoRQ9jnqMCE0OVS+sqQRb9wHXHkvlxvMUTY11L3OMZw28o0SZ6lxYZjg8GOXgxV35cfq8Bm&#10;h/clm3K4mvL0qv+q4rh+G5V6epyKDYhAU7iLb+6jVpBmcX48E4+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rbQT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090" style="position:absolute;left:14986;top:8001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RiMQA&#10;AADcAAAADwAAAGRycy9kb3ducmV2LnhtbESPT2vCQBTE7wW/w/IEb3UTD1qjq4hF0IIU/90f2Wc2&#10;mH0bstsk9tN3C4Ueh5n5DbNc97YSLTW+dKwgHScgiHOnSy4UXC+71zcQPiBrrByTgid5WK8GL0vM&#10;tOv4RO05FCJC2GeowIRQZ1L63JBFP3Y1cfTurrEYomwKqRvsItxWcpIkU2mx5LhgsKatofxx/rIK&#10;7Gz3kbI5tjdz/HzX3/lmPz90So2G/WYBIlAf/sN/7b1WMJm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hEY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91" style="position:absolute;left:14986;top:4064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OP/8QA&#10;AADcAAAADwAAAGRycy9kb3ducmV2LnhtbESPT2vCQBTE7wW/w/IEb3VjDlqjq4hF0IIU/90f2Wc2&#10;mH0bstsk9tN3C4Ueh5n5DbNc97YSLTW+dKxgMk5AEOdOl1wouF52r28gfEDWWDkmBU/ysF4NXpaY&#10;adfxidpzKESEsM9QgQmhzqT0uSGLfuxq4ujdXWMxRNkUUjfYRbitZJokU2mx5LhgsKatofxx/rIK&#10;7Gz3MWFzbG/m+Pmuv/PNfn7olBoN+80CRKA+/If/2nutIJ2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zj//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92" style="position:absolute;left:15875;top:9906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8qZMUA&#10;AADcAAAADwAAAGRycy9kb3ducmV2LnhtbESPQWvCQBSE74X+h+UVetNNLKhNXYO0CCqIqO39kX3N&#10;hmbfhuw2Sf31riD0OMzMN8wiH2wtOmp95VhBOk5AEBdOV1wq+DyvR3MQPiBrrB2Tgj/ykC8fHxaY&#10;adfzkbpTKEWEsM9QgQmhyaT0hSGLfuwa4uh9u9ZiiLItpW6xj3Bby0mSTKXFiuOCwYbeDRU/p1+r&#10;wM7Wu5TNvvsy+8OHvhSrzeu2V+r5aVi9gQg0hP/wvb3RCiazF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ypk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line id="Line" o:spid="_x0000_s1093" style="position:absolute;visibility:visible;mso-wrap-style:square" from="16002,2032" to="16129,2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8e9sUAAADcAAAADwAAAGRycy9kb3ducmV2LnhtbESPQWvCQBSE7wX/w/IEb81GsSoxq9hC&#10;oJceqhY9PrLPbDD7Ns1uk/TfdwuFHoeZ+YbJ96NtRE+drx0rmCcpCOLS6ZorBedT8bgB4QOyxsYx&#10;KfgmD/vd5CHHTLuB36k/hkpECPsMFZgQ2kxKXxqy6BPXEkfv5jqLIcqukrrDIcJtIxdpupIWa44L&#10;Blt6MVTej19WwdNHv6qvp+fCXt6K8yehHtZGKzWbjoctiEBj+A//tV+1gsV6Cb9n4hG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8e9sUAAADcAAAADwAAAAAAAAAA&#10;AAAAAAChAgAAZHJzL2Rvd25yZXYueG1sUEsFBgAAAAAEAAQA+QAAAJMDAAAAAA==&#10;" stroked="f" strokeweight="1pt">
                  <v:stroke miterlimit="4" joinstyle="miter"/>
                </v:line>
                <v:oval id="Circle" o:spid="_x0000_s1094" style="position:absolute;left:20447;top:19431;width:1092;height:1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Xi8UA&#10;AADcAAAADwAAAGRycy9kb3ducmV2LnhtbESPQWvCQBSE74X+h+UVetNNhKpNXYO0CCqIqO39kX3N&#10;hmbfhuw2Sf31riD0OMzMN8wiH2wtOmp95VhBOk5AEBdOV1wq+DyvR3MQPiBrrB2Tgj/ykC8fHxaY&#10;adfzkbpTKEWEsM9QgQmhyaT0hSGLfuwa4uh9u9ZiiLItpW6xj3Bby0mSTKXFiuOCwYbeDRU/p1+r&#10;wM7Wu5TNvvsy+8OHvhSrzeu2V+r5aVi9gQg0hP/wvb3RCiazF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2heL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95" style="position:absolute;left:14478;top:23495;width:939;height:9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J/MQA&#10;AADcAAAADwAAAGRycy9kb3ducmV2LnhtbESPT4vCMBTE74LfITzB25rqQXerUWQXwRVkWf/cH82z&#10;KTYvpYlt109vhAWPw8z8hlmsOluKhmpfOFYwHiUgiDOnC84VnI6bt3cQPiBrLB2Tgj/ysFr2ewtM&#10;tWv5l5pDyEWEsE9RgQmhSqX0mSGLfuQq4uhdXG0xRFnnUtfYRrgt5SRJptJiwXHBYEWfhrLr4WYV&#10;2NlmN2azb85m//Ol79l6+/HdKjUcdOs5iEBdeIX/21utYDKbwv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Iif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96" style="position:absolute;left:14478;top:27432;width:1092;height:1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QsZ8QA&#10;AADcAAAADwAAAGRycy9kb3ducmV2LnhtbESPT2vCQBTE7wW/w/IEb3WjB1Ojq4hF0IIU/90f2Wc2&#10;mH0bstsk9tN3C4Ueh5n5DbNc97YSLTW+dKxgMk5AEOdOl1wouF52r28gfEDWWDkmBU/ysF4NXpaY&#10;adfxidpzKESEsM9QgQmhzqT0uSGLfuxq4ujdXWMxRNkUUjfYRbit5DRJZtJiyXHBYE1bQ/nj/GUV&#10;2HT3MWFzbG/m+Pmuv/PNfn7olBoN+80CRKA+/If/2nutYJqm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ELGf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97" style="position:absolute;left:16002;top:5969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u4FcIA&#10;AADcAAAADwAAAGRycy9kb3ducmV2LnhtbERPz2vCMBS+C/sfwhvspqk9rFqNUjYENyiim/dH89aU&#10;NS+lydpuf/1yEDx+fL+3+8m2YqDeN44VLBcJCOLK6YZrBZ8fh/kKhA/IGlvHpOCXPOx3D7Mt5tqN&#10;fKbhEmoRQ9jnqMCE0OVS+sqQRb9wHXHkvlxvMUTY11L3OMZw28o0SZ6lxYZjg8GOXgxV35cfq8Bm&#10;h/clm3K4mvL0qv+q4rh+G5V6epyKDYhAU7iLb+6jVpBmcW08E4+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27gV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098" style="position:absolute;left:19431;top:21463;width:1117;height:11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cdjsUA&#10;AADcAAAADwAAAGRycy9kb3ducmV2LnhtbESPT2vCQBTE74V+h+UVeqsbPWhN3QRpEawgxT+9P7LP&#10;bDD7NmTXJO2ndwXB4zAzv2EW+WBr0VHrK8cKxqMEBHHhdMWlguNh9fYOwgdkjbVjUvBHHvLs+WmB&#10;qXY976jbh1JECPsUFZgQmlRKXxiy6EeuIY7eybUWQ5RtKXWLfYTbWk6SZCotVhwXDDb0aag47y9W&#10;gZ2tNmM22+7XbH++9H+xXM+/e6VeX4blB4hAQ3iE7+21VjCZzeF2Jh4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x2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99" style="position:absolute;left:19939;top:2032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ENMEA&#10;AADcAAAADwAAAGRycy9kb3ducmV2LnhtbERPy4rCMBTdD/gP4QruxlQX6lSjiCKoIMP42F+aa1Ns&#10;bkoT2858vVkIszyc92LV2VI0VPvCsYLRMAFBnDldcK7getl9zkD4gKyxdEwKfsnDatn7WGCqXcs/&#10;1JxDLmII+xQVmBCqVEqfGbLoh64ijtzd1RZDhHUudY1tDLelHCfJRFosODYYrGhjKHucn1aBne6O&#10;Izan5mZO31v9l633X4dWqUG/W89BBOrCv/jt3msF41mcH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4xDT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00" style="position:absolute;left:19685;top:13716;width:558;height: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Rhr8QA&#10;AADcAAAADwAAAGRycy9kb3ducmV2LnhtbESPT2vCQBTE7wW/w/IEb3UTD1ajq4hF0IIU/90f2Wc2&#10;mH0bstsk9tN3C4Ueh5n5DbNc97YSLTW+dKwgHScgiHOnSy4UXC+71xkIH5A1Vo5JwZM8rFeDlyVm&#10;2nV8ovYcChEh7DNUYEKoMyl9bsiiH7uaOHp311gMUTaF1A12EW4rOUmSqbRYclwwWNPWUP44f1kF&#10;9m33kbI5tjdz/HzX3/lmPz90So2G/WYBIlAf/sN/7b1WMJm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0Ya/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01" style="position:absolute;left:19812;top:9906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b/2MQA&#10;AADcAAAADwAAAGRycy9kb3ducmV2LnhtbESPT2vCQBTE7wW/w/IEb3VjDlajq4hF0IIU/90f2Wc2&#10;mH0bstsk9tN3C4Ueh5n5DbNc97YSLTW+dKxgMk5AEOdOl1wouF52rzMQPiBrrByTgid5WK8GL0vM&#10;tOv4RO05FCJC2GeowIRQZ1L63JBFP3Y1cfTurrEYomwKqRvsItxWMk2SqbRYclwwWNPWUP44f1kF&#10;9m33MWFzbG/m+Pmuv/PNfn7olBoN+80CRKA+/If/2nutIJ2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m/9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02" style="position:absolute;left:20955;top:3937;width:101;height: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paQ8UA&#10;AADcAAAADwAAAGRycy9kb3ducmV2LnhtbESPQWvCQBSE7wX/w/IEb7pRodXUTRCLoAUp1fb+yL5m&#10;g9m3IbtNYn99tyD0OMzMN8wmH2wtOmp95VjBfJaAIC6crrhU8HHZT1cgfEDWWDsmBTfykGejhw2m&#10;2vX8Tt05lCJC2KeowITQpFL6wpBFP3MNcfS+XGsxRNmWUrfYR7it5SJJHqXFiuOCwYZ2horr+dsq&#10;sE/71zmbU/dpTm8v+qfYHtbHXqnJeNg+gwg0hP/wvX3QCharJ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lpD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03" style="position:absolute;left:19558;top:17526;width:838;height:8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PCN8UA&#10;AADcAAAADwAAAGRycy9kb3ducmV2LnhtbESPQWvCQBSE7wX/w/IEb7pRpNXUTRCLoAUp1fb+yL5m&#10;g9m3IbtNYn99tyD0OMzMN8wmH2wtOmp95VjBfJaAIC6crrhU8HHZT1cgfEDWWDsmBTfykGejhw2m&#10;2vX8Tt05lCJC2KeowITQpFL6wpBFP3MNcfS+XGsxRNmWUrfYR7it5SJJHqXFiuOCwYZ2horr+dsq&#10;sE/71zmbU/dpTm8v+qfYHtbHXqnJeNg+gwg0hP/wvX3QCharJ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Q8I3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line id="Line" o:spid="_x0000_s1104" style="position:absolute;visibility:visible;mso-wrap-style:square" from="20955,0" to="21082,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bLSsUAAADcAAAADwAAAGRycy9kb3ducmV2LnhtbESPzWrDMBCE74G+g9hCb4lcQ9LgRDFt&#10;wNBLD80PyXGxNpaJtXItxXbfvgoEehxm5htmnY+2ET11vnas4HWWgCAuna65UnDYF9MlCB+QNTaO&#10;ScEvecg3T5M1ZtoN/E39LlQiQthnqMCE0GZS+tKQRT9zLXH0Lq6zGKLsKqk7HCLcNjJNkoW0WHNc&#10;MNjS1lB53d2sgvmxX9Tn/UdhT1/F4YdQD29GK/XyPL6vQAQaw3/40f7UCtLlHO5n4hGQm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2bLSsUAAADcAAAADwAAAAAAAAAA&#10;AAAAAAChAgAAZHJzL2Rvd25yZXYueG1sUEsFBgAAAAAEAAQA+QAAAJMDAAAAAA==&#10;" stroked="f" strokeweight="1pt">
                  <v:stroke miterlimit="4" joinstyle="miter"/>
                </v:line>
                <v:oval id="Circle" o:spid="_x0000_s1105" style="position:absolute;left:20701;top:11811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3528UA&#10;AADcAAAADwAAAGRycy9kb3ducmV2LnhtbESPzWrDMBCE74W+g9hCbomcHPLjRjahJZAGQojb3hdr&#10;a5laK2MptpunjwqFHoeZ+YbZ5qNtRE+drx0rmM8SEMSl0zVXCj7e99M1CB+QNTaOScEPecizx4ct&#10;ptoNfKG+CJWIEPYpKjAhtKmUvjRk0c9cSxy9L9dZDFF2ldQdDhFuG7lIkqW0WHNcMNjSi6Hyu7ha&#10;BXa1P87ZnPpPczq/6lu5O2zeBqUmT+PuGUSgMfyH/9oHrWCxXsLvmXg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3fnb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06" style="position:absolute;left:17907;top:9906;width:279;height: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FcQMUA&#10;AADcAAAADwAAAGRycy9kb3ducmV2LnhtbESPT2vCQBTE74V+h+UVeqsbPVQb3QRpEawgpf65P7LP&#10;bDD7NmS3SfTTu4LQ4zAzv2EW+WBr0VHrK8cKxqMEBHHhdMWlgsN+9TYD4QOyxtoxKbiQhzx7flpg&#10;ql3Pv9TtQikihH2KCkwITSqlLwxZ9CPXEEfv5FqLIcq2lLrFPsJtLSdJ8i4tVhwXDDb0aag47/6s&#10;AjtdbcZstt3RbH++9LVYrj++e6VeX4blHESgIfyHH+21VjCZTeF+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VxA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07" style="position:absolute;left:20828;top:7874;width:279;height: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7IMsEA&#10;AADcAAAADwAAAGRycy9kb3ducmV2LnhtbERPy4rCMBTdD/gP4QruxlQX6lSjiCKoIMP42F+aa1Ns&#10;bkoT2858vVkIszyc92LV2VI0VPvCsYLRMAFBnDldcK7getl9zkD4gKyxdEwKfsnDatn7WGCqXcs/&#10;1JxDLmII+xQVmBCqVEqfGbLoh64ijtzd1RZDhHUudY1tDLelHCfJRFosODYYrGhjKHucn1aBne6O&#10;Izan5mZO31v9l633X4dWqUG/W89BBOrCv/jt3msF41lcG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OyDL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08" style="position:absolute;left:20574;top:15621;width:787;height:7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JtqcUA&#10;AADcAAAADwAAAGRycy9kb3ducmV2LnhtbESPT2vCQBTE74V+h+UVeqsbPbQa3QRpEWxBpP65P7LP&#10;bDD7NmS3SfTTu4LQ4zAzv2EW+WBr0VHrK8cKxqMEBHHhdMWlgsN+9TYF4QOyxtoxKbiQhzx7flpg&#10;ql3Pv9TtQikihH2KCkwITSqlLwxZ9CPXEEfv5FqLIcq2lLrFPsJtLSdJ8i4tVhwXDDb0aag47/6s&#10;Avux+hmz2XRHs9l+6WuxXM++e6VeX4blHESgIfyHH+21VjCZzuB+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m2p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09" style="position:absolute;left:17526;top:21463;width:990;height:9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FS6cIA&#10;AADcAAAADwAAAGRycy9kb3ducmV2LnhtbERPz2vCMBS+C/sfwhvspqkeNluNIhOhE4qs2+6P5tmU&#10;NS+liW3nX78cBjt+fL+3+8m2YqDeN44VLBcJCOLK6YZrBZ8fp/kahA/IGlvHpOCHPOx3D7MtZtqN&#10;/E5DGWoRQ9hnqMCE0GVS+sqQRb9wHXHkrq63GCLsa6l7HGO4beUqSZ6lxYZjg8GOXg1V3+XNKrAv&#10;p/OSTTF8meJy1PfqkKdvo1JPj9NhAyLQFP7Ff+5cK1ilcX48E4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oVLp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10" style="position:absolute;left:18923;top:7874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33csQA&#10;AADcAAAADwAAAGRycy9kb3ducmV2LnhtbESPT2vCQBTE7wW/w/IEb3UTD7ZGVxGLoAUp/rs/ss9s&#10;MPs2ZLdJ7KfvFgoeh5n5DbNY9bYSLTW+dKwgHScgiHOnSy4UXM7b13cQPiBrrByTggd5WC0HLwvM&#10;tOv4SO0pFCJC2GeowIRQZ1L63JBFP3Y1cfRurrEYomwKqRvsItxWcpIkU2mx5LhgsKaNofx++rYK&#10;7Nv2M2VzaK/m8PWhf/L1brbvlBoN+/UcRKA+PMP/7Z1WMJml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t93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11" style="position:absolute;left:17653;top:17653;width:736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9pBcQA&#10;AADcAAAADwAAAGRycy9kb3ducmV2LnhtbESPT2vCQBTE7wW/w/IEb3VjDrZGVxGLoAUp/rs/ss9s&#10;MPs2ZLdJ7KfvFgoeh5n5DbNY9bYSLTW+dKxgMk5AEOdOl1wouJy3r+8gfEDWWDkmBQ/ysFoOXhaY&#10;adfxkdpTKESEsM9QgQmhzqT0uSGLfuxq4ujdXGMxRNkUUjfYRbitZJokU2mx5LhgsKaNofx++rYK&#10;7Nv2c8Lm0F7N4etD/+Tr3WzfKTUa9us5iEB9eIb/2zutIJ2l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/aQX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12" style="position:absolute;left:17780;top:13716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PMnsUA&#10;AADcAAAADwAAAGRycy9kb3ducmV2LnhtbESPQWvCQBSE70L/w/IKvelGC1pTN0FaBC2IaNv7I/ua&#10;Dc2+DdltEv31XUHwOMzMN8wqH2wtOmp95VjBdJKAIC6crrhU8PW5Gb+A8AFZY+2YFJzJQ549jFaY&#10;atfzkbpTKEWEsE9RgQmhSaX0hSGLfuIa4uj9uNZiiLItpW6xj3Bby1mSzKXFiuOCwYbeDBW/pz+r&#10;wC42H1M2++7b7A/v+lKst8tdr9TT47B+BRFoCPfwrb3VCmbLZ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c8ye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Shape" o:spid="_x0000_s1113" style="position:absolute;left:15494;top:29336;width:1117;height:953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B1w8EA&#10;AADcAAAADwAAAGRycy9kb3ducmV2LnhtbESPzarCMBSE94LvEI7gTlPlXtFqFPEi6NIfcHtIjm2x&#10;OalNtPXtzQXB5TAz3zCLVWtL8aTaF44VjIYJCGLtTMGZgvNpO5iC8AHZYOmYFLzIw2rZ7SwwNa7h&#10;Az2PIRMRwj5FBXkIVSql1zlZ9ENXEUfv6mqLIco6k6bGJsJtKcdJMpEWC44LOVa0yUnfjg+rQF+S&#10;qR1tfvd/Wrfhvrs1W7fOlOr32vUcRKA2fMOf9s4oGM9+4P9MP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gdcPBAAAA3AAAAA8AAAAAAAAAAAAAAAAAmAIAAGRycy9kb3du&#10;cmV2LnhtbFBLBQYAAAAABAAEAPUAAACGAwAAAAA=&#10;" path="m21600,12672c21600,5472,16691,,10800,,4664,,,5760,,12672v,3456,1227,6624,3191,8928l18655,21600v1718,-2304,2945,-5472,2945,-8928xe" filled="f" stroked="f" strokeweight="1pt">
                  <v:stroke miterlimit="4" joinstyle="miter"/>
                  <v:path arrowok="t" o:extrusionok="f" o:connecttype="custom" o:connectlocs="55881,47626;55881,47626;55881,47626;55881,47626" o:connectangles="0,90,180,270"/>
                </v:shape>
                <v:oval id="Circle" o:spid="_x0000_s1114" style="position:absolute;left:18542;top:19431;width:990;height:9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bxccUA&#10;AADcAAAADwAAAGRycy9kb3ducmV2LnhtbESPQWvCQBSE70L/w/IKvelGoVpTN0FaBC2IaNv7I/ua&#10;Dc2+DdltEv31XUHwOMzMN8wqH2wtOmp95VjBdJKAIC6crrhU8PW5Gb+A8AFZY+2YFJzJQ549jFaY&#10;atfzkbpTKEWEsE9RgQmhSaX0hSGLfuIa4uj9uNZiiLItpW6xj3Bby1mSzKXFiuOCwYbeDBW/pz+r&#10;wC42H1M2++7b7A/v+lKst8tdr9TT47B+BRFoCPfwrb3VCmbLZ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1vFx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15" style="position:absolute;left:18923;top:3937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RvBsQA&#10;AADcAAAADwAAAGRycy9kb3ducmV2LnhtbESPQWvCQBSE7wX/w/KE3upGD1ajq0iLYAURo94f2Wc2&#10;mH0bstsk9dd3CwWPw8x8wyzXva1ES40vHSsYjxIQxLnTJRcKLuft2wyED8gaK8ek4Ic8rFeDlyWm&#10;2nV8ojYLhYgQ9ikqMCHUqZQ+N2TRj1xNHL2bayyGKJtC6ga7CLeVnCTJVFosOS4YrOnDUH7Pvq0C&#10;+77dj9kc2qs5HD/1I9/s5l+dUq/DfrMAEagPz/B/e6cVTOZT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Ebwb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16" style="position:absolute;left:18669;top:15621;width:685;height: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KncUA&#10;AADcAAAADwAAAGRycy9kb3ducmV2LnhtbESPT2vCQBTE74V+h+UVeqsbPWhN3QRpEawgxT+9P7LP&#10;bDD7NmTXJO2ndwXB4zAzv2EW+WBr0VHrK8cKxqMEBHHhdMWlguNh9fYOwgdkjbVjUvBHHvLs+WmB&#10;qXY976jbh1JECPsUFZgQmlRKXxiy6EeuIY7eybUWQ5RtKXWLfYTbWk6SZCotVhwXDDb0aag47y9W&#10;gZ2tNmM22+7XbH++9H+xXM+/e6VeX4blB4hAQ3iE7+21VjCZz+B2Jh4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SMqd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17" style="position:absolute;left:19939;top:5969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de78IA&#10;AADcAAAADwAAAGRycy9kb3ducmV2LnhtbERPz2vCMBS+C/sfwhvspqkeNluNIhOhE4qs2+6P5tmU&#10;NS+liW3nX78cBjt+fL+3+8m2YqDeN44VLBcJCOLK6YZrBZ8fp/kahA/IGlvHpOCHPOx3D7MtZtqN&#10;/E5DGWoRQ9hnqMCE0GVS+sqQRb9wHXHkrq63GCLsa6l7HGO4beUqSZ6lxYZjg8GOXg1V3+XNKrAv&#10;p/OSTTF8meJy1PfqkKdvo1JPj9NhAyLQFP7Ff+5cK1ilcW08E4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117v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18" style="position:absolute;left:16764;top:11811;width:381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v7dMQA&#10;AADcAAAADwAAAGRycy9kb3ducmV2LnhtbESPT2vCQBTE7wW/w/IEb3WjB9tEVxGLoAUp/rs/ss9s&#10;MPs2ZLdJ7KfvFgoeh5n5DbNY9bYSLTW+dKxgMk5AEOdOl1wouJy3r+8gfEDWWDkmBQ/ysFoOXhaY&#10;adfxkdpTKESEsM9QgQmhzqT0uSGLfuxq4ujdXGMxRNkUUjfYRbit5DRJZtJiyXHBYE0bQ/n99G0V&#10;2Lft54TNob2aw9eH/snXu3TfKTUa9us5iEB9eIb/2zutYJqm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b+3T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19" style="position:absolute;left:5842;top:29845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rI88EA&#10;AADcAAAADwAAAGRycy9kb3ducmV2LnhtbERPXWvCMBR9F/Yfwh3sTVMVplajyERwAxGrvl+aa1PW&#10;3JQmtt1+/fIw8PFwvleb3laipcaXjhWMRwkI4tzpkgsF18t+OAfhA7LGyjEp+CEPm/XLYIWpdh2f&#10;qc1CIWII+xQVmBDqVEqfG7LoR64mjtzdNRZDhE0hdYNdDLeVnCTJu7RYcmwwWNOHofw7e1gFdrb/&#10;GrM5tjdzPO30b749LD47pd5e++0SRKA+PMX/7oNWME3i/H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KyPP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20" style="position:absolute;left:4064;top:13970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ZtaMUA&#10;AADcAAAADwAAAGRycy9kb3ducmV2LnhtbESPQWvCQBSE7wX/w/KE3uomFtSmriIWwRZEjO39kX1m&#10;g9m3IbtNUn99Vyj0OMzMN8xyPdhadNT6yrGCdJKAIC6crrhU8HnePS1A+ICssXZMCn7Iw3o1elhi&#10;pl3PJ+ryUIoIYZ+hAhNCk0npC0MW/cQ1xNG7uNZiiLItpW6xj3Bby2mSzKTFiuOCwYa2hopr/m0V&#10;2PnuI2Vz6L7M4fimb8Vm//LeK/U4HjavIAIN4T/8195rBc9JCvc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Bm1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21" style="position:absolute;left:4953;top:16002;width:101;height: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TzH8QA&#10;AADcAAAADwAAAGRycy9kb3ducmV2LnhtbESPQWvCQBSE70L/w/IK3nSjgrapq0hFUEGktr0/sq/Z&#10;0OzbkF2T6K93BcHjMDPfMPNlZ0vRUO0LxwpGwwQEceZ0wbmCn+/N4A2ED8gaS8ek4EIelouX3hxT&#10;7Vr+ouYUchEh7FNUYEKoUil9ZsiiH7qKOHp/rrYYoqxzqWtsI9yWcpwkU2mx4LhgsKJPQ9n/6WwV&#10;2NlmP2JzaH7N4bjW12y1fd+1SvVfu9UHiEBdeIYf7a1WMEnG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U8x/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22" style="position:absolute;left:5969;top:21844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hWhMQA&#10;AADcAAAADwAAAGRycy9kb3ducmV2LnhtbESP3WrCQBSE74W+w3IK3ulGhbamriIVQQWR+nN/yJ5m&#10;Q7NnQ3ZNYp/eLQheDjPzDTNbdLYUDdW+cKxgNExAEGdOF5wrOJ/Wgw8QPiBrLB2Tght5WMxfejNM&#10;tWv5m5pjyEWEsE9RgQmhSqX0mSGLfugq4uj9uNpiiLLOpa6xjXBbynGSvEmLBccFgxV9Gcp+j1er&#10;wL6vdyM2++Zi9oeV/suWm+m2Var/2i0/QQTqwjP8aG+0gkkygf8z8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YVoT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23" style="position:absolute;left:5842;top:25781;width:304;height: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HO8MQA&#10;AADcAAAADwAAAGRycy9kb3ducmV2LnhtbESPQWvCQBSE70L/w/IK3nRjFVtTVxFFUEFKbb0/sq/Z&#10;0OzbkF2TtL/eFQSPw8x8w8yXnS1FQ7UvHCsYDRMQxJnTBecKvr+2gzcQPiBrLB2Tgj/ysFw89eaY&#10;atfyJzWnkIsIYZ+iAhNClUrpM0MW/dBVxNH7cbXFEGWdS11jG+G2lC9JMpUWC44LBitaG8p+Txer&#10;wL5uDyM2x+Zsjh8b/Z+tdrN9q1T/uVu9gwjUhUf43t5pBeNk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xzvD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24" style="position:absolute;left:4953;top:11938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1ra8QA&#10;AADcAAAADwAAAGRycy9kb3ducmV2LnhtbESPQWvCQBSE70L/w/IK3nRjRVtTVxFFUEFKbb0/sq/Z&#10;0OzbkF2TtL/eFQSPw8x8w8yXnS1FQ7UvHCsYDRMQxJnTBecKvr+2gzcQPiBrLB2Tgj/ysFw89eaY&#10;atfyJzWnkIsIYZ+iAhNClUrpM0MW/dBVxNH7cbXFEGWdS11jG+G2lC9JMpUWC44LBitaG8p+Txer&#10;wL5uDyM2x+Zsjh8b/Z+tdrN9q1T/uVu9gwjUhUf43t5pBeNk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9a2v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25" style="position:absolute;left:4826;top:27813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/1HMUA&#10;AADcAAAADwAAAGRycy9kb3ducmV2LnhtbESPQWvCQBSE70L/w/IK3nSTCtqmrkFaBC2I1Lb3R/Y1&#10;G5p9G7JrEv31XUHwOMzMN8wyH2wtOmp95VhBOk1AEBdOV1wq+P7aTJ5B+ICssXZMCs7kIV89jJaY&#10;adfzJ3XHUIoIYZ+hAhNCk0npC0MW/dQ1xNH7da3FEGVbSt1iH+G2lk9JMpcWK44LBht6M1T8HU9W&#10;gV1sPlI2++7H7A/v+lKsty+7Xqnx47B+BRFoCPfwrb3VCmbJHK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7/Uc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26" style="position:absolute;left:4064;top:17907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NQh8UA&#10;AADcAAAADwAAAGRycy9kb3ducmV2LnhtbESPQWvCQBSE70L/w/IK3nQTBW1T1yAVQQsite39kX3N&#10;hmbfhuyaxP76bkHwOMzMN8wqH2wtOmp95VhBOk1AEBdOV1wq+PzYTZ5A+ICssXZMCq7kIV8/jFaY&#10;adfzO3XnUIoIYZ+hAhNCk0npC0MW/dQ1xNH7dq3FEGVbSt1iH+G2lrMkWUiLFccFgw29Gip+zher&#10;wC53bymbY/dljqet/i02++dDr9T4cdi8gAg0hHv41t5rBfNkCf9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1CH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27" style="position:absolute;left:4953;top:19939;width:203;height:2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zE9cEA&#10;AADcAAAADwAAAGRycy9kb3ducmV2LnhtbERPXWvCMBR9F/Yfwh3sTVMVplajyERwAxGrvl+aa1PW&#10;3JQmtt1+/fIw8PFwvleb3laipcaXjhWMRwkI4tzpkgsF18t+OAfhA7LGyjEp+CEPm/XLYIWpdh2f&#10;qc1CIWII+xQVmBDqVEqfG7LoR64mjtzdNRZDhE0hdYNdDLeVnCTJu7RYcmwwWNOHofw7e1gFdrb/&#10;GrM5tjdzPO30b749LD47pd5e++0SRKA+PMX/7oNWME3i2n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8xP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28" style="position:absolute;left:4953;top:23876;width:279;height: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BhbsUA&#10;AADcAAAADwAAAGRycy9kb3ducmV2LnhtbESPQWvCQBSE74X+h+UVvOnGClpTN0EqghZEatv7I/ua&#10;Dc2+Ddk1if76riD0OMzMN8wqH2wtOmp95VjBdJKAIC6crrhU8PW5Hb+A8AFZY+2YFFzIQ549Pqww&#10;1a7nD+pOoRQRwj5FBSaEJpXSF4Ys+olriKP341qLIcq2lLrFPsJtLZ+TZC4tVhwXDDb0Zqj4PZ2t&#10;ArvYvk/ZHLpvczhu9LVY75b7XqnR07B+BRFoCP/he3unFcySJdzOxCM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GFu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29" style="position:absolute;left:5969;top:17907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NeLsEA&#10;AADcAAAADwAAAGRycy9kb3ducmV2LnhtbERPXWvCMBR9F/wP4Qq+zbQbOFeNIg5BByK67f3SXJti&#10;c1OarK3+evMw8PFwvher3laipcaXjhWkkwQEce50yYWCn+/tywyED8gaK8ek4EYeVsvhYIGZdh2f&#10;qD2HQsQQ9hkqMCHUmZQ+N2TRT1xNHLmLayyGCJtC6ga7GG4r+ZokU2mx5NhgsKaNofx6/rMK7Pv2&#10;K2VzaH/N4fip7/l697HvlBqP+vUcRKA+PMX/7p1W8JbG+fFMPA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TXi7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line id="Line" o:spid="_x0000_s1130" style="position:absolute;visibility:visible;mso-wrap-style:square" from="6985,8001" to="7112,8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ZXU8UAAADcAAAADwAAAGRycy9kb3ducmV2LnhtbESPT2vCQBTE7wW/w/KE3uomLVWJrmKF&#10;QC891D/o8ZF9ZoPZtzG7Jum37xYKHoeZ+Q2zXA+2Fh21vnKsIJ0kIIgLpysuFRz2+cschA/IGmvH&#10;pOCHPKxXo6clZtr1/E3dLpQiQthnqMCE0GRS+sKQRT9xDXH0Lq61GKJsS6lb7CPc1vI1SabSYsVx&#10;wWBDW0PFdXe3Ct6P3bQ67z9ye/rKDzdC3c+MVup5PGwWIAIN4RH+b39qBW9pCn9n4hG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ZXU8UAAADcAAAADwAAAAAAAAAA&#10;AAAAAAChAgAAZHJzL2Rvd25yZXYueG1sUEsFBgAAAAAEAAQA+QAAAJMDAAAAAA==&#10;" stroked="f" strokeweight="1pt">
                  <v:stroke miterlimit="4" joinstyle="miter"/>
                </v:line>
                <v:oval id="Circle" o:spid="_x0000_s1131" style="position:absolute;left:6985;top:15875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1lwsQA&#10;AADcAAAADwAAAGRycy9kb3ducmV2LnhtbESP3WrCQBSE7wu+w3KE3ukmFvqTuoooggoitXp/yJ5m&#10;g9mzIbsmsU/vFoReDjPzDTOd97YSLTW+dKwgHScgiHOnSy4UnL7Xo3cQPiBrrByTght5mM8GT1PM&#10;tOv4i9pjKESEsM9QgQmhzqT0uSGLfuxq4uj9uMZiiLIppG6wi3BbyUmSvEqLJccFgzUtDeWX49Uq&#10;sG/rXcpm357N/rDSv/li87HtlHoe9otPEIH68B9+tDdawUs6g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NZc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32" style="position:absolute;left:6985;top:11938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AWcQA&#10;AADcAAAADwAAAGRycy9kb3ducmV2LnhtbESPQWvCQBSE74L/YXlCb3UThdqmriKKYAWRWr0/sq/Z&#10;YPZtyG6TtL/eFQoeh5n5hpkve1uJlhpfOlaQjhMQxLnTJRcKzl/b51cQPiBrrByTgl/ysFwMB3PM&#10;tOv4k9pTKESEsM9QgQmhzqT0uSGLfuxq4uh9u8ZiiLIppG6wi3BbyUmSvEiLJccFgzWtDeXX049V&#10;YGfbfcrm0F7M4bjRf/lq9/bRKfU06lfvIAL14RH+b++0gmk6hf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BwFn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33" style="position:absolute;left:7874;top:25781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YLcUA&#10;AADcAAAADwAAAGRycy9kb3ducmV2LnhtbESP3WrCQBSE7wt9h+UI3tVNaulPdBVRBBWkVO39IXvM&#10;BrNnQ3abpH16VxB6OczMN8x03ttKtNT40rGCdJSAIM6dLrlQcDqun95B+ICssXJMCn7Jw3z2+DDF&#10;TLuOv6g9hEJECPsMFZgQ6kxKnxuy6EeuJo7e2TUWQ5RNIXWDXYTbSj4nyau0WHJcMFjT0lB+OfxY&#10;BfZtvUvZ7Ntvs/9c6b98sfnYdkoNB/1iAiJQH/7D9/ZGKxinL3A7E4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Fgt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34" style="position:absolute;left:7747;top:29718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9tsUA&#10;AADcAAAADwAAAGRycy9kb3ducmV2LnhtbESP3WrCQBSE7wt9h+UI3tVNKv2LriKKoIKUqr0/ZI/Z&#10;YPZsyG6TtE/vCkIvh5n5hpnOe1uJlhpfOlaQjhIQxLnTJRcKTsf10zsIH5A1Vo5JwS95mM8eH6aY&#10;adfxF7WHUIgIYZ+hAhNCnUnpc0MW/cjVxNE7u8ZiiLIppG6wi3BbyeckeZUWS44LBmtaGsovhx+r&#10;wL6tdymbfftt9p8r/ZcvNh/bTqnhoF9MQATqw3/43t5oBeP0BW5n4hG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5P22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35" style="position:absolute;left:5969;top:13970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jwcQA&#10;AADcAAAADwAAAGRycy9kb3ducmV2LnhtbESPQWvCQBSE74L/YXmCt7qJBdumriKKYAWRWr0/sq/Z&#10;YPZtyG6T2F/vFgoeh5n5hpkve1uJlhpfOlaQThIQxLnTJRcKzl/bp1cQPiBrrByTght5WC6Ggzlm&#10;2nX8Se0pFCJC2GeowIRQZ1L63JBFP3E1cfS+XWMxRNkUUjfYRbit5DRJZtJiyXHBYE1rQ/n19GMV&#10;2JftPmVzaC/mcNzo33y1e/volBqP+tU7iEB9eIT/2zut4Dmdwd+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2Y8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36" style="position:absolute;left:6858;top:19812;width:279;height: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rGWsQA&#10;AADcAAAADwAAAGRycy9kb3ducmV2LnhtbESPQWvCQBSE7wX/w/IEb7pJC7VNXUUsghVEavX+yL5m&#10;g9m3IbtNor/eFYQeh5n5hpkteluJlhpfOlaQThIQxLnTJRcKjj/r8RsIH5A1Vo5JwYU8LOaDpxlm&#10;2nX8Te0hFCJC2GeowIRQZ1L63JBFP3E1cfR+XWMxRNkUUjfYRbit5HOSvEqLJccFgzWtDOXnw59V&#10;YKfrbcpm157Mbv+pr/ly8/7VKTUa9ssPEIH68B9+tDdawUs6hf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6xlr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37" style="position:absolute;left:6858;top:27686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VSKMEA&#10;AADcAAAADwAAAGRycy9kb3ducmV2LnhtbERPXWvCMBR9F/wP4Qq+zbQbOFeNIg5BByK67f3SXJti&#10;c1OarK3+evMw8PFwvher3laipcaXjhWkkwQEce50yYWCn+/tywyED8gaK8ek4EYeVsvhYIGZdh2f&#10;qD2HQsQQ9hkqMCHUmZQ+N2TRT1xNHLmLayyGCJtC6ga7GG4r+ZokU2mx5NhgsKaNofx6/rMK7Pv2&#10;K2VzaH/N4fip7/l697HvlBqP+vUcRKA+PMX/7p1W8JbGtfFMPA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lUij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line id="Line" o:spid="_x0000_s1138" style="position:absolute;visibility:visible;mso-wrap-style:square" from="6096,10033" to="6223,10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BbVcUAAADcAAAADwAAAGRycy9kb3ducmV2LnhtbESPT2vCQBTE7wW/w/KE3upGRavRVawQ&#10;8OKh/qE9PrLPbDD7Ns1uk/Tbd4VCj8PM/IZZb3tbiZYaXzpWMB4lIIhzp0suFFzO2csChA/IGivH&#10;pOCHPGw3g6c1ptp1/E7tKRQiQtinqMCEUKdS+tyQRT9yNXH0bq6xGKJsCqkb7CLcVnKSJHNpseS4&#10;YLCmvaH8fvq2CmbXdl5+nt8y+3HMLl+Euns1WqnnYb9bgQjUh//wX/ugFUzHS3iciUd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BbVcUAAADcAAAADwAAAAAAAAAA&#10;AAAAAAChAgAAZHJzL2Rvd25yZXYueG1sUEsFBgAAAAAEAAQA+QAAAJMDAAAAAA==&#10;" stroked="f" strokeweight="1pt">
                  <v:stroke miterlimit="4" joinstyle="miter"/>
                </v:line>
                <v:oval id="Circle" o:spid="_x0000_s1139" style="position:absolute;left:6858;top:23749;width:381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+Uk8EA&#10;AADcAAAADwAAAGRycy9kb3ducmV2LnhtbERPXWvCMBR9F/wP4Qp701QF3apRRBF0IGNuvl+aa1Ns&#10;bkoT285fbx4GPh7O93Ld2VI0VPvCsYLxKAFBnDldcK7g92c/fAfhA7LG0jEp+CMP61W/t8RUu5a/&#10;qTmHXMQQ9ikqMCFUqZQ+M2TRj1xFHLmrqy2GCOtc6hrbGG5LOUmSmbRYcGwwWNHWUHY7360CO99/&#10;jtmcmos5fe30I9scPo6tUm+DbrMAEagLL/G/+6AVTCd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/lJP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40" style="position:absolute;left:1016;top:16002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MxCMQA&#10;AADcAAAADwAAAGRycy9kb3ducmV2LnhtbESP3WrCQBSE7wu+w3KE3ukmFvqTuoooggoitXp/yJ5m&#10;g9mzIbsmsU/vFoReDjPzDTOd97YSLTW+dKwgHScgiHOnSy4UnL7Xo3cQPiBrrByTght5mM8GT1PM&#10;tOv4i9pjKESEsM9QgQmhzqT0uSGLfuxq4uj9uMZiiLIppG6wi3BbyUmSvEqLJccFgzUtDeWX49Uq&#10;sG/rXcpm357N/rDSv/li87HtlHoe9otPEIH68B9+tDdawcskh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zMQ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41" style="position:absolute;left:1016;top:27940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Gvf8UA&#10;AADcAAAADwAAAGRycy9kb3ducmV2LnhtbESPQWvCQBSE7wX/w/KE3urGFGybuoooghVEmur9kX3N&#10;BrNvQ3ZNUn+9Wyj0OMzMN8x8OdhadNT6yrGC6SQBQVw4XXGp4PS1fXoF4QOyxtoxKfghD8vF6GGO&#10;mXY9f1KXh1JECPsMFZgQmkxKXxiy6CeuIY7et2sthijbUuoW+wi3tUyTZCYtVhwXDDa0NlRc8qtV&#10;YF+2+ymbQ3c2h+NG34rV7u2jV+pxPKzeQQQawn/4r73TCp7TFH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a9/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Shape" o:spid="_x0000_s1142" style="position:absolute;left:25399;top:17653;width:89;height:609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crzcEA&#10;AADcAAAADwAAAGRycy9kb3ducmV2LnhtbESPQYvCMBSE74L/ITzBm6Yqu0g1LaII7nFdwesjebbF&#10;5qU20dZ/bxYEj8PMfMOs897W4kGtrxwrmE0TEMTamYoLBae//WQJwgdkg7VjUvAkD3k2HKwxNa7j&#10;X3ocQyEihH2KCsoQmlRKr0uy6KeuIY7exbUWQ5RtIU2LXYTbWs6T5FtarDgulNjQtiR9Pd6tAn1O&#10;lna2/frZad2H2+Ha7d2mUGo86jcrEIH68Am/2wejYDFfwP+ZeARk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XK83BAAAA3AAAAA8AAAAAAAAAAAAAAAAAmAIAAGRycy9kb3du&#10;cmV2LnhtbFBLBQYAAAAABAAEAPUAAACGAwAAAAA=&#10;" path="m21600,21600l21600,c6172,3150,,6750,,10800v,4050,6172,7650,21600,10800xe" filled="f" stroked="f" strokeweight="1pt">
                  <v:stroke miterlimit="4" joinstyle="miter"/>
                  <v:path arrowok="t" o:extrusionok="f" o:connecttype="custom" o:connectlocs="4446,30481;4446,30481;4446,30481;4446,30481" o:connectangles="0,90,180,270"/>
                </v:shape>
                <v:oval id="Circle" o:spid="_x0000_s1143" style="position:absolute;left:7874;top:21844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SSkMUA&#10;AADcAAAADwAAAGRycy9kb3ducmV2LnhtbESP3WrCQBSE7wt9h+UUvDMbf7Bt6iqiCFoQqW3vD9nT&#10;bGj2bMiuSfTp3YLQy2FmvmHmy95WoqXGl44VjJIUBHHudMmFgq/P7fAFhA/IGivHpOBCHpaLx4c5&#10;Ztp1/EHtKRQiQthnqMCEUGdS+tyQRZ+4mjh6P66xGKJsCqkb7CLcVnKcpjNpseS4YLCmtaH893S2&#10;Cuzz9n3E5tB+m8Nxo6/5ave675QaPPWrNxCB+vAfvrd3WsFkPIW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JKQ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44" style="position:absolute;left:1016;top:19939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3C8UA&#10;AADcAAAADwAAAGRycy9kb3ducmV2LnhtbESPQWvCQBSE74X+h+UVvJmNirZNXUUUQQsite39kX3N&#10;hmbfhuyaRH+9WxB6HGbmG2a+7G0lWmp86VjBKElBEOdOl1wo+PrcDl9A+ICssXJMCi7kYbl4fJhj&#10;pl3HH9SeQiEihH2GCkwIdSalzw1Z9ImriaP34xqLIcqmkLrBLsJtJcdpOpMWS44LBmtaG8p/T2er&#10;wD5v30dsDu23ORw3+pqvdq/7TqnBU796AxGoD//he3unFUzGU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DcL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45" style="position:absolute;top:21971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qpfMQA&#10;AADcAAAADwAAAGRycy9kb3ducmV2LnhtbESPQWvCQBSE7wX/w/KE3nSjBWtTVxFFUEFEbe+P7DMb&#10;zL4N2W2S+uvdgtDjMDPfMLNFZ0vRUO0LxwpGwwQEceZ0wbmCr8tmMAXhA7LG0jEp+CUPi3nvZYap&#10;di2fqDmHXEQI+xQVmBCqVEqfGbLoh64ijt7V1RZDlHUudY1thNtSjpNkIi0WHBcMVrQylN3OP1aB&#10;fd/sR2wOzbc5HNf6ni23H7tWqdd+t/wEEagL/+Fne6sVvI0n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aqX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line id="Line" o:spid="_x0000_s1146" style="position:absolute;visibility:visible;mso-wrap-style:square" from="0,18034" to="127,18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+gAcUAAADcAAAADwAAAGRycy9kb3ducmV2LnhtbESPQWvCQBSE7wX/w/IEb81GpSoxq9hC&#10;oJceqhY9PrLPbDD7Ns1uk/TfdwuFHoeZ+YbJ96NtRE+drx0rmCcpCOLS6ZorBedT8bgB4QOyxsYx&#10;KfgmD/vd5CHHTLuB36k/hkpECPsMFZgQ2kxKXxqy6BPXEkfv5jqLIcqukrrDIcJtIxdpupIWa44L&#10;Blt6MVTej19WwdNHv6qvp+fCXt6K8yehHtZGKzWbjoctiEBj+A//tV+1guViDb9n4hG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+gAcUAAADcAAAADwAAAAAAAAAA&#10;AAAAAAChAgAAZHJzL2Rvd25yZXYueG1sUEsFBgAAAAAEAAQA+QAAAJMDAAAAAA==&#10;" stroked="f" strokeweight="1pt">
                  <v:stroke miterlimit="4" joinstyle="miter"/>
                </v:line>
                <v:shape id="Shape" o:spid="_x0000_s1147" style="position:absolute;left:13589;top:29463;width:939;height:86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5vLwA&#10;AADcAAAADwAAAGRycy9kb3ducmV2LnhtbERPSwrCMBDdC94hjOBOUxVFqlFEEXTpB9wOydgWm0lt&#10;oq23NwvB5eP9l+vWluJNtS8cKxgNExDE2pmCMwXXy34wB+EDssHSMSn4kIf1qttZYmpcwyd6n0Mm&#10;Ygj7FBXkIVSplF7nZNEPXUUcuburLYYI60yaGpsYbks5TpKZtFhwbMixom1O+nF+WQX6lsztaDs9&#10;7rRuw/PwaPZukynV77WbBYhAbfiLf+6DUTAZx7XxTDw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a87m8vAAAANwAAAAPAAAAAAAAAAAAAAAAAJgCAABkcnMvZG93bnJldi54&#10;bWxQSwUGAAAAAAQABAD1AAAAgQMAAAAA&#10;" path="m21600,11753c21600,5400,16638,,10800,,4962,,,5400,,11753v,4129,2043,7941,5254,9847l16346,21600v2919,-1906,5254,-5718,5254,-9847xe" filled="f" stroked="f" strokeweight="1pt">
                  <v:stroke miterlimit="4" joinstyle="miter"/>
                  <v:path arrowok="t" o:extrusionok="f" o:connecttype="custom" o:connectlocs="46991,43181;46991,43181;46991,43181;46991,43181" o:connectangles="0,90,180,270"/>
                </v:shape>
                <v:oval id="Circle" o:spid="_x0000_s1148" style="position:absolute;top:29972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U9DsUA&#10;AADcAAAADwAAAGRycy9kb3ducmV2LnhtbESPQWvCQBSE70L/w/IKvelGC1pTN0FaBC2IaNv7I/ua&#10;Dc2+DdltEv31XUHwOMzMN8wqH2wtOmp95VjBdJKAIC6crrhU8PW5Gb+A8AFZY+2YFJzJQ549jFaY&#10;atfzkbpTKEWEsE9RgQmhSaX0hSGLfuIa4uj9uNZiiLItpW6xj3Bby1mSzKXFiuOCwYbeDBW/pz+r&#10;wC42H1M2++7b7A/v+lKst8tdr9TT47B+BRFoCPfwrb3VCp5nS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xT0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49" style="position:absolute;left:2032;top:29845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CTsIA&#10;AADcAAAADwAAAGRycy9kb3ducmV2LnhtbERPXWvCMBR9F/Yfwh3sTVMnzK2aFpkIbiBiN98vzV1T&#10;1tyUJradv948DHw8nO91PtpG9NT52rGC+SwBQVw6XXOl4PtrN30F4QOyxsYxKfgjD3n2MFljqt3A&#10;J+qLUIkYwj5FBSaENpXSl4Ys+plriSP34zqLIcKukrrDIYbbRj4nyYu0WHNsMNjSu6Hyt7hYBXa5&#10;+5yzOfRnczhu9bXc7N8+BqWeHsfNCkSgMdzF/+69VrBYxPnxTDwCMr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JgJ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50" style="position:absolute;top:25908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qn1cQA&#10;AADcAAAADwAAAGRycy9kb3ducmV2LnhtbESPQWvCQBSE74L/YXlCb3UThdqmriKKYAWRWr0/sq/Z&#10;YPZtyG6TtL/eFQoeh5n5hpkve1uJlhpfOlaQjhMQxLnTJRcKzl/b51cQPiBrrByTgl/ysFwMB3PM&#10;tOv4k9pTKESEsM9QgQmhzqT0uSGLfuxq4uh9u8ZiiLIppG6wi3BbyUmSvEiLJccFgzWtDeXX049V&#10;YGfbfcrm0F7M4bjRf/lq9/bRKfU06lfvIAL14RH+b++0guk0hf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qp9X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51" style="position:absolute;left:3937;top:29845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g5osUA&#10;AADcAAAADwAAAGRycy9kb3ducmV2LnhtbESPQWvCQBSE7wX/w/KE3nQThbZG1yCKYAtSavX+yD6z&#10;wezbkN0maX99tyD0OMzMN8wqH2wtOmp95VhBOk1AEBdOV1wqOH/uJy8gfEDWWDsmBd/kIV+PHlaY&#10;adfzB3WnUIoIYZ+hAhNCk0npC0MW/dQ1xNG7utZiiLItpW6xj3Bby1mSPEmLFccFgw1tDRW305dV&#10;YJ/3bymbY3cxx/ed/ik2h8Vrr9TjeNgsQQQawn/43j5oBfP5D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Dmi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line id="Line" o:spid="_x0000_s1152" style="position:absolute;visibility:visible;mso-wrap-style:square" from="3048,12065" to="3175,12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0w38UAAADcAAAADwAAAGRycy9kb3ducmV2LnhtbESPT2vCQBTE7wW/w/KE3urGhtoSXUUL&#10;AS89+KfU4yP7mg3Nvo3ZbRK/vSsIHoeZ+Q2zWA22Fh21vnKsYDpJQBAXTldcKjge8pcPED4ga6wd&#10;k4ILeVgtR08LzLTreUfdPpQiQthnqMCE0GRS+sKQRT9xDXH0fl1rMUTZllK32Ee4reVrksykxYrj&#10;gsGGPg0Vf/t/q+Dtu5tVp8Mmtz9f+fFMqPt3o5V6Hg/rOYhAQ3iE7+2tVpCmKdzOxCMgl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p0w38UAAADcAAAADwAAAAAAAAAA&#10;AAAAAAChAgAAZHJzL2Rvd25yZXYueG1sUEsFBgAAAAAEAAQA+QAAAJMDAAAAAA==&#10;" stroked="f" strokeweight="1pt">
                  <v:stroke miterlimit="4" joinstyle="miter"/>
                </v:line>
                <v:oval id="Circle" o:spid="_x0000_s1153" style="position:absolute;left:3048;top:16002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0ETcUA&#10;AADcAAAADwAAAGRycy9kb3ducmV2LnhtbESP3WrCQBSE7wXfYTmCd7rxB9tGVxFFsIKU2np/yJ5m&#10;Q7NnQ3ZN0j59Vyh4OczMN8xq09lSNFT7wrGCyTgBQZw5XXCu4PPjMHoG4QOyxtIxKfghD5t1v7fC&#10;VLuW36m5hFxECPsUFZgQqlRKnxmy6MeuIo7el6sthijrXOoa2wi3pZwmyUJaLDguGKxoZyj7vtys&#10;Avt0OE3YnJurOb/t9W+2Pb68tkoNB912CSJQFx7h//ZRK5jN5nA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QRN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54" style="position:absolute;left:3937;top:25908;width:203;height:2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Gh1sUA&#10;AADcAAAADwAAAGRycy9kb3ducmV2LnhtbESPQWvCQBSE74L/YXmCN92oaNvoKqIIVpBSW++P7Gs2&#10;NPs2ZNck7a/vCgWPw8x8w6w2nS1FQ7UvHCuYjBMQxJnTBecKPj8Oo2cQPiBrLB2Tgh/ysFn3eytM&#10;tWv5nZpLyEWEsE9RgQmhSqX0mSGLfuwq4uh9udpiiLLOpa6xjXBbymmSLKTFguOCwYp2hrLvy80q&#10;sE+H04TNubma89te/2bb48trq9Rw0G2XIAJ14RH+bx+1gtlsDvc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aHW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55" style="position:absolute;left:2921;top:19939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/ocUA&#10;AADcAAAADwAAAGRycy9kb3ducmV2LnhtbESPQWvCQBSE70L/w/IKvdVNKmiNrkEqghak1Or9kX3N&#10;hmbfhuyapP76rlDwOMzMN8wyH2wtOmp95VhBOk5AEBdOV1wqOH1tn19B+ICssXZMCn7JQ756GC0x&#10;067nT+qOoRQRwj5DBSaEJpPSF4Ys+rFriKP37VqLIcq2lLrFPsJtLV+SZCotVhwXDDb0Zqj4OV6s&#10;AjvbvqdsDt3ZHD42+lqsd/N9r9TT47BegAg0hHv4v73TCiaTKd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gz+h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56" style="position:absolute;left:3937;top:21844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+aOsQA&#10;AADcAAAADwAAAGRycy9kb3ducmV2LnhtbESP3WrCQBSE74W+w3IKvdONFapGV5EWwQoi/t0fsqfZ&#10;0OzZkN0mqU/vCoKXw8x8w8yXnS1FQ7UvHCsYDhIQxJnTBecKzqd1fwLCB2SNpWNS8E8elouX3hxT&#10;7Vo+UHMMuYgQ9ikqMCFUqZQ+M2TRD1xFHL0fV1sMUda51DW2EW5L+Z4kH9JiwXHBYEWfhrLf459V&#10;YMfr7ZDNrrmY3f5LX7PVZvrdKvX22q1mIAJ14Rl+tDdawWg0hv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Pmjr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57" style="position:absolute;left:2032;top:18034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AOSMIA&#10;AADcAAAADwAAAGRycy9kb3ducmV2LnhtbERPXWvCMBR9F/Yfwh3sTVMnzK2aFpkIbiBiN98vzV1T&#10;1tyUJradv948DHw8nO91PtpG9NT52rGC+SwBQVw6XXOl4PtrN30F4QOyxsYxKfgjD3n2MFljqt3A&#10;J+qLUIkYwj5FBSaENpXSl4Ys+plriSP34zqLIcKukrrDIYbbRj4nyYu0WHNsMNjSu6Hyt7hYBXa5&#10;+5yzOfRnczhu9bXc7N8+BqWeHsfNCkSgMdzF/+69VrBYxLXxTDwCMr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A5I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58" style="position:absolute;left:2032;top:25908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yr08QA&#10;AADcAAAADwAAAGRycy9kb3ducmV2LnhtbESPQWvCQBSE70L/w/IKvdWNClqjq0hFsIKIVu+P7DMb&#10;mn0bstsk9de7QsHjMDPfMPNlZ0vRUO0LxwoG/QQEceZ0wbmC8/fm/QOED8gaS8ek4I88LBcvvTmm&#10;2rV8pOYUchEh7FNUYEKoUil9Zsii77uKOHpXV1sMUda51DW2EW5LOUySsbRYcFwwWNGnoezn9GsV&#10;2MlmN2Czby5mf1jrW7baTr9apd5eu9UMRKAuPMP/7a1WMBpN4XEmH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cq9P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59" style="position:absolute;left:2921;top:23876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BxM8IA&#10;AADcAAAADwAAAGRycy9kb3ducmV2LnhtbERPXWvCMBR9F/Yfwh34pqmbbLNrKrIhqCAy594vzV1T&#10;1tyUJrbVX28eBj4ezne2HGwtOmp95VjBbJqAIC6crrhUcPpeT95A+ICssXZMCi7kYZk/jDJMtev5&#10;i7pjKEUMYZ+iAhNCk0rpC0MW/dQ1xJH7da3FEGFbSt1iH8NtLZ+S5EVarDg2GGzow1DxdzxbBfZ1&#10;vZux2Xc/Zn/41NditVlse6XGj8PqHUSgIdzF/+6NVvA8j/P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IHEz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60" style="position:absolute;left:2032;top:21971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UqMUA&#10;AADcAAAADwAAAGRycy9kb3ducmV2LnhtbESP3WrCQBSE7wt9h+UI3tVNaulPdBVRBBWkVO39IXvM&#10;BrNnQ3abpH16VxB6OczMN8x03ttKtNT40rGCdJSAIM6dLrlQcDqun95B+ICssXJMCn7Jw3z2+DDF&#10;TLuOv6g9hEJECPsMFZgQ6kxKnxuy6EeuJo7e2TUWQ5RNIXWDXYTbSj4nyau0WHJcMFjT0lB+OfxY&#10;BfZtvUvZ7Ntvs/9c6b98sfnYdkoNB/1iAiJQH/7D9/ZGKxi/pHA7E4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NS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1" style="position:absolute;left:2921;top:27813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5K38UA&#10;AADcAAAADwAAAGRycy9kb3ducmV2LnhtbESP3WrCQBSE7wt9h+UUvDMbf7Bt6iqiCFoQqW3vD9nT&#10;bGj2bMiuSfTp3YLQy2FmvmHmy95WoqXGl44VjJIUBHHudMmFgq/P7fAFhA/IGivHpOBCHpaLx4c5&#10;Ztp1/EHtKRQiQthnqMCEUGdS+tyQRZ+4mjh6P66xGKJsCqkb7CLcVnKcpjNpseS4YLCmtaH893S2&#10;Cuzz9n3E5tB+m8Nxo6/5ave675QaPPWrNxCB+vAfvrd3WsFkOoa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krf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2" style="position:absolute;left:1016;top:23876;width:101;height: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LvRMUA&#10;AADcAAAADwAAAGRycy9kb3ducmV2LnhtbESP3WrCQBSE7wXfYTmCd7rxB9tGVxFFsIKU2np/yJ5m&#10;Q7NnQ3ZN0j59Vyh4OczMN8xq09lSNFT7wrGCyTgBQZw5XXCu4PPjMHoG4QOyxtIxKfghD5t1v7fC&#10;VLuW36m5hFxECPsUFZgQqlRKnxmy6MeuIo7el6sthijrXOoa2wi3pZwmyUJaLDguGKxoZyj7vtys&#10;Avt0OE3YnJurOb/t9W+2Pb68tkoNB912CSJQFx7h//ZRK5jNZ3A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8u9E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3" style="position:absolute;left:12065;top:5969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3MMUA&#10;AADcAAAADwAAAGRycy9kb3ducmV2LnhtbESPQWvCQBSE70L/w/IKvZmNrVhNXUVaBBWkVO39kX3N&#10;hmbfhuw2if56Vyh4HGbmG2a+7G0lWmp86VjBKElBEOdOl1woOB3XwykIH5A1Vo5JwZk8LBcPgzlm&#10;2nX8Re0hFCJC2GeowIRQZ1L63JBFn7iaOHo/rrEYomwKqRvsItxW8jlNJ9JiyXHBYE3vhvLfw59V&#10;YF/XuxGbfftt9p8f+pKvNrNtp9TTY796AxGoD/fwf3ujFbyMx3A7E4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3cw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4" style="position:absolute;left:11938;top:9906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fSq8UA&#10;AADcAAAADwAAAGRycy9kb3ducmV2LnhtbESPQWvCQBSE74X+h+UJvdWN1toaXUUsggoitXp/ZJ/Z&#10;0OzbkN0msb++KxQ8DjPzDTNbdLYUDdW+cKxg0E9AEGdOF5wrOH2tn99B+ICssXRMCq7kYTF/fJhh&#10;ql3Ln9QcQy4ihH2KCkwIVSqlzwxZ9H1XEUfv4mqLIco6l7rGNsJtKYdJMpYWC44LBitaGcq+jz9W&#10;gX1b7wZs9s3Z7A8f+jdbbibbVqmnXrecggjUhXv4v73RCl5Gr3A7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9Kr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5" style="position:absolute;left:11938;top:13843;width:254;height: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M3MUA&#10;AADcAAAADwAAAGRycy9kb3ducmV2LnhtbESPQWvCQBSE7wX/w/IEb3WjFm2jq4gi2IKItt4f2Wc2&#10;mH0bsmuS9td3C0KPw8x8wyxWnS1FQ7UvHCsYDRMQxJnTBecKvj53z68gfEDWWDomBd/kYbXsPS0w&#10;1a7lEzXnkIsIYZ+iAhNClUrpM0MW/dBVxNG7utpiiLLOpa6xjXBbynGSTKXFguOCwYo2hrLb+W4V&#10;2NnuY8Tm0FzM4bjVP9l6//beKjXod+s5iEBd+A8/2nutYPIy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Uzc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6" style="position:absolute;left:12573;top:23622;width:787;height:7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pR8UA&#10;AADcAAAADwAAAGRycy9kb3ducmV2LnhtbESPQWvCQBSE7wX/w/IEb3WjltpGVxFFsAURbb0/ss9s&#10;MPs2ZNck7a/vFgSPw8x8w8yXnS1FQ7UvHCsYDRMQxJnTBecKvr+2z28gfEDWWDomBT/kYbnoPc0x&#10;1a7lIzWnkIsIYZ+iAhNClUrpM0MW/dBVxNG7uNpiiLLOpa6xjXBbynGSvEqLBccFgxWtDWXX080q&#10;sNPt54jNvjmb/WGjf7PV7v2jVWrQ71YzEIG68Ajf2zutYPIyh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elH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7" style="position:absolute;left:12573;top:27559;width:914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Z9NcIA&#10;AADcAAAADwAAAGRycy9kb3ducmV2LnhtbERPXWvCMBR9F/Yfwh34pqmbbLNrKrIhqCAy594vzV1T&#10;1tyUJrbVX28eBj4ezne2HGwtOmp95VjBbJqAIC6crrhUcPpeT95A+ICssXZMCi7kYZk/jDJMtev5&#10;i7pjKEUMYZ+iAhNCk0rpC0MW/dQ1xJH7da3FEGFbSt1iH8NtLZ+S5EVarDg2GGzow1DxdzxbBfZ1&#10;vZux2Xc/Zn/41NditVlse6XGj8PqHUSgIdzF/+6NVvA8j2v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Vn01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68" style="position:absolute;left:11684;top:25654;width:685;height: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YrsUA&#10;AADcAAAADwAAAGRycy9kb3ducmV2LnhtbESP3WrCQBSE7wXfYTmF3tWNtlSNriItggpS/Ls/ZI/Z&#10;0OzZkN0maZ/eFQpeDjPzDTNfdrYUDdW+cKxgOEhAEGdOF5wrOJ/WLxMQPiBrLB2Tgl/ysFz0e3NM&#10;tWv5QM0x5CJC2KeowIRQpVL6zJBFP3AVcfSurrYYoqxzqWtsI9yWcpQk79JiwXHBYEUfhrLv449V&#10;YMfr3ZDNvrmY/den/stWm+m2Ver5qVvNQATqwiP8395oBa9vU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tiu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9" style="position:absolute;left:11684;top:29591;width:762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n7sIA&#10;AADcAAAADwAAAGRycy9kb3ducmV2LnhtbERPXWvCMBR9F/Yfwh34pqkbbrNrKrIhqCAy594vzV1T&#10;1tyUJrbVX28eBj4ezne2HGwtOmp95VjBbJqAIC6crrhUcPpeT95A+ICssXZMCi7kYZk/jDJMtev5&#10;i7pjKEUMYZ+iAhNCk0rpC0MW/dQ1xJH7da3FEGFbSt1iH8NtLZ+S5EVarDg2GGzow1DxdzxbBfZ1&#10;vZux2Xc/Zn/41NditVlse6XGj8PqHUSgIdzF/+6NVvA8j/P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+efu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70" style="position:absolute;left:11811;top:17780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VCdcUA&#10;AADcAAAADwAAAGRycy9kb3ducmV2LnhtbESP3WrCQBSE7wt9h+UI3tVNKv2LriKKoIKUqr0/ZI/Z&#10;YPZsyG6TtE/vCkIvh5n5hpnOe1uJlhpfOlaQjhIQxLnTJRcKTsf10zsIH5A1Vo5JwS95mM8eH6aY&#10;adfxF7WHUIgIYZ+hAhNCnUnpc0MW/cjVxNE7u8ZiiLIppG6wi3BbyeckeZUWS44LBmtaGsovhx+r&#10;wL6tdymbfftt9p8r/ZcvNh/bTqnhoF9MQATqw3/43t5oBeOXFG5n4hG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UJ1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1" style="position:absolute;left:12700;top:19685;width:609;height: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fcAsUA&#10;AADcAAAADwAAAGRycy9kb3ducmV2LnhtbESPQWvCQBSE74X+h+UVvJmNirZNXUUUQQsite39kX3N&#10;hmbfhuyaRH+9WxB6HGbmG2a+7G0lWmp86VjBKElBEOdOl1wo+PrcDl9A+ICssXJMCi7kYbl4fJhj&#10;pl3HH9SeQiEihH2GCkwIdSalzw1Z9ImriaP34xqLIcqmkLrBLsJtJcdpOpMWS44LBmtaG8p/T2er&#10;wD5v30dsDu23ORw3+pqvdq/7TqnBU796AxGoD//he3unFUymY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9wC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2" style="position:absolute;left:11684;top:21717;width:558;height: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5mcUA&#10;AADcAAAADwAAAGRycy9kb3ducmV2LnhtbESPQWvCQBSE74L/YXmCN92oaNvoKqIIVpBSW++P7Gs2&#10;NPs2ZNck7a/vCgWPw8x8w6w2nS1FQ7UvHCuYjBMQxJnTBecKPj8Oo2cQPiBrLB2Tgh/ysFn3eytM&#10;tWv5nZpLyEWEsE9RgQmhSqX0mSGLfuwq4uh9udpiiLLOpa6xjXBbymmSLKTFguOCwYp2hrLvy80q&#10;sE+H04TNubma89te/2bb48trq9Rw0G2XIAJ14RH+bx+1gtl8Bvc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3mZ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3" style="position:absolute;left:13589;top:25527;width:863;height: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Lh7cUA&#10;AADcAAAADwAAAGRycy9kb3ducmV2LnhtbESPQWvCQBSE74X+h+UJvdWN1toaXUUsggoitXp/ZJ/Z&#10;0OzbkN0msb++KxQ8DjPzDTNbdLYUDdW+cKxg0E9AEGdOF5wrOH2tn99B+ICssXRMCq7kYTF/fJhh&#10;ql3Ln9QcQy4ihH2KCkwIVSqlzwxZ9H1XEUfv4mqLIco6l7rGNsJtKYdJMpYWC44LBitaGcq+jz9W&#10;gX1b7wZs9s3Z7A8f+jdbbibbVqmnXrecggjUhXv4v73RCl5eR3A7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wuHt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4" style="position:absolute;left:7874;top:17907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5EdsUA&#10;AADcAAAADwAAAGRycy9kb3ducmV2LnhtbESPQWvCQBSE70L/w/IKvZmNLVpNXUVaBBWkVO39kX3N&#10;hmbfhuw2if56Vyh4HGbmG2a+7G0lWmp86VjBKElBEOdOl1woOB3XwykIH5A1Vo5JwZk8LBcPgzlm&#10;2nX8Re0hFCJC2GeowIRQZ1L63JBFn7iaOHo/rrEYomwKqRvsItxW8jlNJ9JiyXHBYE3vhvLfw59V&#10;YF/XuxGbfftt9p8f+pKvNrNtp9TTY796AxGoD/fwf3ujFbyMx3A7E4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kR2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5" style="position:absolute;left:13716;top:17780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zaAcUA&#10;AADcAAAADwAAAGRycy9kb3ducmV2LnhtbESPQWvCQBSE7wX/w/IEb3WjUm2jq4gi2IKItt4f2Wc2&#10;mH0bsmuS9td3C0KPw8x8wyxWnS1FQ7UvHCsYDRMQxJnTBecKvj53z68gfEDWWDomBd/kYbXsPS0w&#10;1a7lEzXnkIsIYZ+iAhNClUrpM0MW/dBVxNG7utpiiLLOpa6xjXBbynGSTKXFguOCwYo2hrLb+W4V&#10;2NnuY8Tm0FzM4bjVP9l6//beKjXod+s5iEBd+A8/2nutYPIy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NoB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6" style="position:absolute;left:13716;top:21590;width:685;height: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/msUA&#10;AADcAAAADwAAAGRycy9kb3ducmV2LnhtbESPQWvCQBSE7wX/w/IEb3Wj0tpGVxFFsAURbb0/ss9s&#10;MPs2ZNck7a/vFgSPw8x8w8yXnS1FQ7UvHCsYDRMQxJnTBecKvr+2z28gfEDWWDomBT/kYbnoPc0x&#10;1a7lIzWnkIsIYZ+iAhNClUrpM0MW/dBVxNG7uNpiiLLOpa6xjXBbynGSvEqLBccFgxWtDWXX080q&#10;sNPt54jNvjmb/WGjf7PV7v2jVWrQ71YzEIG68Ajf2zutYPIyh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H+a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7" style="position:absolute;left:13970;top:5969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r6MIA&#10;AADcAAAADwAAAGRycy9kb3ducmV2LnhtbERPXWvCMBR9F/Yfwh34pqkbbrNrKrIhqCAy594vzV1T&#10;1tyUJrbVX28eBj4ezne2HGwtOmp95VjBbJqAIC6crrhUcPpeT95A+ICssXZMCi7kYZk/jDJMtev5&#10;i7pjKEUMYZ+iAhNCk0rpC0MW/dQ1xJH7da3FEGFbSt1iH8NtLZ+S5EVarDg2GGzow1DxdzxbBfZ1&#10;vZux2Xc/Zn/41NditVlse6XGj8PqHUSgIdzF/+6NVvA8j2v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j+v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78" style="position:absolute;left:13970;top:9906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NOc8UA&#10;AADcAAAADwAAAGRycy9kb3ducmV2LnhtbESP3WrCQBSE7wXfYTmF3tWNllaNriItggpS/Ls/ZI/Z&#10;0OzZkN0maZ/eFQpeDjPzDTNfdrYUDdW+cKxgOEhAEGdOF5wrOJ/WLxMQPiBrLB2Tgl/ysFz0e3NM&#10;tWv5QM0x5CJC2KeowIRQpVL6zJBFP3AVcfSurrYYoqxzqWtsI9yWcpQk79JiwXHBYEUfhrLv449V&#10;YMfr3ZDNvrmY/den/stWm+m2Ver5qVvNQATqwiP8395oBa9vU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05z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9" style="position:absolute;left:12827;top:15748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UtU8EA&#10;AADcAAAADwAAAGRycy9kb3ducmV2LnhtbERPW2vCMBR+F/wP4Qi+zVQFp9UooghuIGNe3g/NsSk2&#10;J6WJbbdfvzwMfPz47qtNZ0vRUO0LxwrGowQEceZ0wbmC6+XwNgfhA7LG0jEp+CEPm3W/t8JUu5a/&#10;qTmHXMQQ9ikqMCFUqZQ+M2TRj1xFHLm7qy2GCOtc6hrbGG5LOUmSmbRYcGwwWNHOUPY4P60C+374&#10;HLM5NTdz+trr32x7XHy0Sg0H3XYJIlAXXuJ/91ErmM7i/H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VLVP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80" style="position:absolute;left:12827;top:11938;width:254;height: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mIyMQA&#10;AADcAAAADwAAAGRycy9kb3ducmV2LnhtbESPQWvCQBSE74L/YXmCt7qJBdumriKKYAWRWr0/sq/Z&#10;YPZtyG6T2F/vFgoeh5n5hpkve1uJlhpfOlaQThIQxLnTJRcKzl/bp1cQPiBrrByTght5WC6Ggzlm&#10;2nX8Se0pFCJC2GeowIRQZ1L63JBFP3E1cfS+XWMxRNkUUjfYRbit5DRJZtJiyXHBYE1rQ/n19GMV&#10;2JftPmVzaC/mcNzo33y1e/volBqP+tU7iEB9eIT/2zut4HmWwt+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ZiM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81" style="position:absolute;left:12954;top:4064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sWv8QA&#10;AADcAAAADwAAAGRycy9kb3ducmV2LnhtbESPQWvCQBSE7wX/w/KE3nSjBWtTVxFFUEFEbe+P7DMb&#10;zL4N2W2S+uvdgtDjMDPfMLNFZ0vRUO0LxwpGwwQEceZ0wbmCr8tmMAXhA7LG0jEp+CUPi3nvZYap&#10;di2fqDmHXEQI+xQVmBCqVEqfGbLoh64ijt7V1RZDlHUudY1thNtSjpNkIi0WHBcMVrQylN3OP1aB&#10;fd/sR2wOzbc5HNf6ni23H7tWqdd+t/wEEagL/+Fne6sVvE3G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LFr/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82" style="position:absolute;left:10922;top:11938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ezJMUA&#10;AADcAAAADwAAAGRycy9kb3ducmV2LnhtbESPQWvCQBSE70L/w/IKvdVNKmiNrkEqghak1Or9kX3N&#10;hmbfhuyapP76rlDwOMzMN8wyH2wtOmp95VhBOk5AEBdOV1wqOH1tn19B+ICssXZMCn7JQ756GC0x&#10;067nT+qOoRQRwj5DBSaEJpPSF4Ys+rFriKP37VqLIcq2lLrFPsJtLV+SZCotVhwXDDb0Zqj4OV6s&#10;AjvbvqdsDt3ZHD42+lqsd/N9r9TT47BegAg0hHv4v73TCibTCd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R7Mk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83" style="position:absolute;left:12954;top:8001;width:101;height: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4rUMUA&#10;AADcAAAADwAAAGRycy9kb3ducmV2LnhtbESPQWvCQBSE7wX/w/IEb3WjFm2jq4gi2IKItt4f2Wc2&#10;mH0bsmuS9td3C0KPw8x8wyxWnS1FQ7UvHCsYDRMQxJnTBecKvj53z68gfEDWWDomBd/kYbXsPS0w&#10;1a7lEzXnkIsIYZ+iAhNClUrpM0MW/dBVxNG7utpiiLLOpa6xjXBbynGSTKXFguOCwYo2hrLb+W4V&#10;2NnuY8Tm0FzM4bjVP9l6//beKjXod+s5iEBd+A8/2nutYDJ9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itQ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84" style="position:absolute;left:13843;top:13843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KOy8UA&#10;AADcAAAADwAAAGRycy9kb3ducmV2LnhtbESPQWvCQBSE7wX/w/IEb3WjUm2jq4gi2IKItt4f2Wc2&#10;mH0bsmuS9td3C0KPw8x8wyxWnS1FQ7UvHCsYDRMQxJnTBecKvj53z68gfEDWWDomBd/kYbXsPS0w&#10;1a7lEzXnkIsIYZ+iAhNClUrpM0MW/dBVxNG7utpiiLLOpa6xjXBbynGSTKXFguOCwYo2hrLb+W4V&#10;2NnuY8Tm0FzM4bjVP9l6//beKjXod+s5iEBd+A8/2nutYDJ9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4o7L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85" style="position:absolute;left:8890;top:19812;width:381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AQvMQA&#10;AADcAAAADwAAAGRycy9kb3ducmV2LnhtbESPQWvCQBSE74L/YXmCt7rRQtqmriKKYAWRWr0/sq/Z&#10;YPZtyG6T2F/vFgoeh5n5hpkve1uJlhpfOlYwnSQgiHOnSy4UnL+2T68gfEDWWDkmBTfysFwMB3PM&#10;tOv4k9pTKESEsM9QgQmhzqT0uSGLfuJq4uh9u8ZiiLIppG6wi3BbyVmSpNJiyXHBYE1rQ/n19GMV&#10;2Jftfsrm0F7M4bjRv/lq9/bRKTUe9at3EIH68Aj/t3dawXOawt+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wEL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86" style="position:absolute;left:8890;top:15875;width:254;height: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1J8QA&#10;AADcAAAADwAAAGRycy9kb3ducmV2LnhtbESPQWvCQBSE7wX/w/IEb3WjgtrUVcQiqCCitvdH9pkN&#10;Zt+G7DaJ/fVdodDjMDPfMItVZ0vRUO0LxwpGwwQEceZ0wbmCz+v2dQ7CB2SNpWNS8CAPq2XvZYGp&#10;di2fqbmEXEQI+xQVmBCqVEqfGbLoh64ijt7N1RZDlHUudY1thNtSjpNkKi0WHBcMVrQxlN0v31aB&#10;nW0PIzbH5sscTx/6J1vv3vatUoN+t34HEagL/+G/9k4rmExn8Dw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8tSf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87" style="position:absolute;left:9779;top:25654;width:558;height: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MhVcEA&#10;AADcAAAADwAAAGRycy9kb3ducmV2LnhtbERPW2vCMBR+F/wP4Qi+zVQFp9UooghuIGNe3g/NsSk2&#10;J6WJbbdfvzwMfPz47qtNZ0vRUO0LxwrGowQEceZ0wbmC6+XwNgfhA7LG0jEp+CEPm3W/t8JUu5a/&#10;qTmHXMQQ9ikqMCFUqZQ+M2TRj1xFHLm7qy2GCOtc6hrbGG5LOUmSmbRYcGwwWNHOUPY4P60C+374&#10;HLM5NTdz+trr32x7XHy0Sg0H3XYJIlAXXuJ/91ErmM7i2n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jIV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88" style="position:absolute;left:9017;top:11938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+EzsUA&#10;AADcAAAADwAAAGRycy9kb3ducmV2LnhtbESP3WrCQBSE7wXfYTlC7+rGCv6kriIWwQoiant/yJ5m&#10;g9mzIbsmaZ/eFQpeDjPzDbNYdbYUDdW+cKxgNExAEGdOF5wr+LpsX2cgfEDWWDomBb/kYbXs9xaY&#10;atfyiZpzyEWEsE9RgQmhSqX0mSGLfugq4uj9uNpiiLLOpa6xjXBbyrckmUiLBccFgxVtDGXX880q&#10;sNPtfsTm0Hybw/FD/2Xr3fyzVepl0K3fQQTqwjP8395pBePJHB5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4T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89" style="position:absolute;left:9779;top:29591;width:609;height: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y7jsIA&#10;AADcAAAADwAAAGRycy9kb3ducmV2LnhtbERPW2vCMBR+F/YfwhnsbaZuMLWaFpkIKsiYl/dDc9aU&#10;NSeliW3drzcPAx8/vvsyH2wtOmp95VjBZJyAIC6crrhUcD5tXmcgfEDWWDsmBTfykGdPoyWm2vX8&#10;Td0xlCKGsE9RgQmhSaX0hSGLfuwa4sj9uNZiiLAtpW6xj+G2lm9J8iEtVhwbDDb0aaj4PV6tAjvd&#10;7CdsDt3FHL7W+q9Ybee7XqmX52G1ABFoCA/xv3urFbxP4/x4Jh4B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Lu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90" style="position:absolute;left:9017;top:8001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AeFcQA&#10;AADcAAAADwAAAGRycy9kb3ducmV2LnhtbESPQWvCQBSE7wX/w/IEb7pJC7VNXUUsghVEavX+yL5m&#10;g9m3IbtNor/eFYQeh5n5hpkteluJlhpfOlaQThIQxLnTJRcKjj/r8RsIH5A1Vo5JwYU8LOaDpxlm&#10;2nX8Te0hFCJC2GeowIRQZ1L63JBFP3E1cfR+XWMxRNkUUjfYRbit5HOSvEqLJccFgzWtDOXnw59V&#10;YKfrbcpm157Mbv+pr/ly8/7VKTUa9ssPEIH68B9+tDdawcs0hf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AHhX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91" style="position:absolute;left:8001;top:13970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AYsUA&#10;AADcAAAADwAAAGRycy9kb3ducmV2LnhtbESPQWvCQBSE74X+h+UVetNNLKhNXYO0CCqIqO39kX3N&#10;hmbfhuw2Sf31riD0OMzMN8wiH2wtOmp95VhBOk5AEBdOV1wq+DyvR3MQPiBrrB2Tgj/ykC8fHxaY&#10;adfzkbpTKEWEsM9QgQmhyaT0hSGLfuwa4uh9u9ZiiLItpW6xj3Bby0mSTKXFiuOCwYbeDRU/p1+r&#10;wM7Wu5TNvvsy+8OHvhSrzeu2V+r5aVi9gQg0hP/wvb3RCl5mE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0oBi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92" style="position:absolute;left:8001;top:10033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4l+cQA&#10;AADcAAAADwAAAGRycy9kb3ducmV2LnhtbESP3WrCQBSE74W+w3IKvdONFapGV5EWwQoi/t0fsqfZ&#10;0OzZkN0mqU/vCoKXw8x8w8yXnS1FQ7UvHCsYDhIQxJnTBecKzqd1fwLCB2SNpWNS8E8elouX3hxT&#10;7Vo+UHMMuYgQ9ikqMCFUqZQ+M2TRD1xFHL0fV1sMUda51DW2EW5L+Z4kH9JiwXHBYEWfhrLf459V&#10;YMfr7ZDNrrmY3f5LX7PVZvrdKvX22q1mIAJ14Rl+tDdawWg8gv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eJfn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93" style="position:absolute;left:8763;top:27686;width:584;height: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e9jcUA&#10;AADcAAAADwAAAGRycy9kb3ducmV2LnhtbESPQWvCQBSE7wX/w/IEb3WjltpGVxFFsAURbb0/ss9s&#10;MPs2ZNck7a/vFgSPw8x8w8yXnS1FQ7UvHCsYDRMQxJnTBecKvr+2z28gfEDWWDomBT/kYbnoPc0x&#10;1a7lIzWnkIsIYZ+iAhNClUrpM0MW/dBVxNG7uNpiiLLOpa6xjXBbynGSvEqLBccFgxWtDWXX080q&#10;sNPt54jNvjmb/WGjf7PV7v2jVWrQ71YzEIG68Ajf2zutYDJ9g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72N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94" style="position:absolute;left:8763;top:23749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YFsUA&#10;AADcAAAADwAAAGRycy9kb3ducmV2LnhtbESPQWvCQBSE7wX/w/IEb3Wj0tpGVxFFsAURbb0/ss9s&#10;MPs2ZNck7a/vFgSPw8x8w8yXnS1FQ7UvHCsYDRMQxJnTBecKvr+2z28gfEDWWDomBT/kYbnoPc0x&#10;1a7lIzWnkIsIYZ+iAhNClUrpM0MW/dBVxNG7uNpiiLLOpa6xjXBbynGSvEqLBccFgxWtDWXX080q&#10;sNPt54jNvjmb/WGjf7PV7v2jVWrQ71YzEIG68Ajf2zutYDJ9g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xgW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95" style="position:absolute;left:10922;top:8001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mGYcQA&#10;AADcAAAADwAAAGRycy9kb3ducmV2LnhtbESPQWvCQBSE7wX/w/IEb3WjgtrUVcQiqCCitvdH9pkN&#10;Zt+G7DaJ/fVdodDjMDPfMItVZ0vRUO0LxwpGwwQEceZ0wbmCz+v2dQ7CB2SNpWNS8CAPq2XvZYGp&#10;di2fqbmEXEQI+xQVmBCqVEqfGbLoh64ijt7N1RZDlHUudY1thNtSjpNkKi0WHBcMVrQxlN0v31aB&#10;nW0PIzbH5sscTx/6J1vv3vatUoN+t34HEagL/+G/9k4rmMym8Dw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phm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96" style="position:absolute;left:10668;top:23622;width:635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Uj+sUA&#10;AADcAAAADwAAAGRycy9kb3ducmV2LnhtbESPQWvCQBSE74X+h+UVetONFRqbuoq0CFYQMdX7I/ua&#10;Dc2+Ddk1Sf31riD0OMzMN8x8OdhadNT6yrGCyTgBQVw4XXGp4Pi9Hs1A+ICssXZMCv7Iw3Lx+DDH&#10;TLueD9TloRQRwj5DBSaEJpPSF4Ys+rFriKP341qLIcq2lLrFPsJtLV+S5FVarDguGGzow1Dxm5+t&#10;ApuutxM2u+5kdvtPfSlWm7evXqnnp2H1DiLQEP7D9/ZGK5imKdzOx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SP6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97" style="position:absolute;left:10795;top:19685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q3iMIA&#10;AADcAAAADwAAAGRycy9kb3ducmV2LnhtbERPW2vCMBR+F/YfwhnsbaZuMLWaFpkIKsiYl/dDc9aU&#10;NSeliW3drzcPAx8/vvsyH2wtOmp95VjBZJyAIC6crrhUcD5tXmcgfEDWWDsmBTfykGdPoyWm2vX8&#10;Td0xlCKGsE9RgQmhSaX0hSGLfuwa4sj9uNZiiLAtpW6xj+G2lm9J8iEtVhwbDDb0aaj4PV6tAjvd&#10;7CdsDt3FHL7W+q9Ybee7XqmX52G1ABFoCA/xv3urFbxP49p4Jh4B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OreI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98" style="position:absolute;left:10668;top:27559;width:736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YSE8QA&#10;AADcAAAADwAAAGRycy9kb3ducmV2LnhtbESPQWvCQBSE7wX/w/KE3nSjQtXUVUQRrCCitvdH9jUb&#10;zL4N2TVJ++u7gtDjMDPfMItVZ0vRUO0LxwpGwwQEceZ0wbmCz+tuMAPhA7LG0jEp+CEPq2XvZYGp&#10;di2fqbmEXEQI+xQVmBCqVEqfGbLoh64ijt63qy2GKOtc6hrbCLelHCfJm7RYcFwwWNHGUHa73K0C&#10;O90dRmyOzZc5nrb6N1vv5x+tUq/9bv0OIlAX/sPP9l4rmEzn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2EhP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99" style="position:absolute;left:10795;top:15875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LqcEA&#10;AADcAAAADwAAAGRycy9kb3ducmV2LnhtbERPXWvCMBR9F/wP4Qp7m6kTtq4zijgEJ4jo9P3S3DXF&#10;5qY0se389eZB8PFwvmeL3laipcaXjhVMxgkI4tzpkgsFp9/1awrCB2SNlWNS8E8eFvPhYIaZdh0f&#10;qD2GQsQQ9hkqMCHUmZQ+N2TRj11NHLk/11gMETaF1A12MdxW8i1J3qXFkmODwZpWhvLL8WoV2I/1&#10;dsJm157Nbv+tb/ly8/nTKfUy6pdfIAL14Sl+uDdawTSN8+OZeATk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Zy6n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200" style="position:absolute;left:9906;top:17780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uMsQA&#10;AADcAAAADwAAAGRycy9kb3ducmV2LnhtbESPQWvCQBSE74L/YXlCb3UTC9VGVxFFsIJIbb0/sq/Z&#10;0OzbkF2TtL/eFQoeh5n5hlmseluJlhpfOlaQjhMQxLnTJRcKvj53zzMQPiBrrByTgl/ysFoOBwvM&#10;tOv4g9pzKESEsM9QgQmhzqT0uSGLfuxq4uh9u8ZiiLIppG6wi3BbyUmSvEqLJccFgzVtDOU/56tV&#10;YKe7Q8rm2F7M8bTVf/l6//beKfU06tdzEIH68Aj/t/dawcsshf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Vbj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201" style="position:absolute;left:9906;top:13970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fwRcUA&#10;AADcAAAADwAAAGRycy9kb3ducmV2LnhtbESPQWvCQBSE7wX/w/IEb7pRodXUTRCLoAUp1fb+yL5m&#10;g9m3IbtNYn99tyD0OMzMN8wmH2wtOmp95VjBfJaAIC6crrhU8HHZT1cgfEDWWDsmBTfykGejhw2m&#10;2vX8Tt05lCJC2KeowITQpFL6wpBFP3MNcfS+XGsxRNmWUrfYR7it5SJJHqXFiuOCwYZ2horr+dsq&#10;sE/71zmbU/dpTm8v+qfYHtbHXqnJeNg+gwg0hP/wvX3QCparB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/BF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202" style="position:absolute;left:9779;top:21717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tV3sUA&#10;AADcAAAADwAAAGRycy9kb3ducmV2LnhtbESPQWvCQBSE70L/w/IKvenGCmpTN0FaBC2IaNv7I/ua&#10;Dc2+DdltEv31XUHwOMzMN8wqH2wtOmp95VjBdJKAIC6crrhU8PW5GS9B+ICssXZMCs7kIc8eRitM&#10;tev5SN0plCJC2KeowITQpFL6wpBFP3ENcfR+XGsxRNmWUrfYR7it5XOSzKXFiuOCwYbeDBW/pz+r&#10;wC42H1M2++7b7A/v+lKsty+7Xqmnx2H9CiLQEO7hW3urFcyWM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1Xe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line id="Line" o:spid="_x0000_s1203" style="position:absolute;visibility:visible;mso-wrap-style:square" from="10033,5969" to="10160,6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thTMUAAADcAAAADwAAAGRycy9kb3ducmV2LnhtbESPS2vDMBCE74X8B7GB3ho5jybBiRLS&#10;gCGXHJoH7XGxNpaJtXIt1Xb/fRUo9DjMzDfMetvbSrTU+NKxgvEoAUGcO11yoeByzl6WIHxA1lg5&#10;JgU/5GG7GTytMdWu43dqT6EQEcI+RQUmhDqV0ueGLPqRq4mjd3ONxRBlU0jdYBfhtpKTJJlLiyXH&#10;BYM17Q3l99O3VfB6befl5/ktsx/H7PJFqLuF0Uo9D/vdCkSgPvyH/9oHrWC6nMHjTDw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thTMUAAADcAAAADwAAAAAAAAAA&#10;AAAAAAChAgAAZHJzL2Rvd25yZXYueG1sUEsFBgAAAAAEAAQA+QAAAJMDAAAAAA==&#10;" stroked="f" strokeweight="1pt">
                  <v:stroke miterlimit="4" joinstyle="miter"/>
                </v:line>
                <v:oval id="Circle" o:spid="_x0000_s1204" style="position:absolute;left:10033;top:10033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5oMcUA&#10;AADcAAAADwAAAGRycy9kb3ducmV2LnhtbESP3WrCQBSE7wXfYTmF3tWNllaNriItggpS/Ls/ZI/Z&#10;0OzZkN0maZ/eFQpeDjPzDTNfdrYUDdW+cKxgOEhAEGdOF5wrOJ/WLxMQPiBrLB2Tgl/ysFz0e3NM&#10;tWv5QM0x5CJC2KeowIRQpVL6zJBFP3AVcfSurrYYoqxzqWtsI9yWcpQk79JiwXHBYEUfhrLv449V&#10;YMfr3ZDNvrmY/den/stWm+m2Ver5qVvNQATqwiP8395oBa+TN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7mgx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</v:group>
              <w10:wrap type="topAndBottom" anchorx="page" anchory="page"/>
            </v:group>
          </w:pict>
        </mc:Fallback>
      </mc:AlternateContent>
    </w:r>
    <w:r w:rsidR="00863BC7">
      <w:rPr>
        <w:rFonts w:ascii="Arial Narrow" w:hAnsi="Arial Narrow"/>
        <w:i/>
        <w:iCs/>
        <w:color w:val="FF7707" w:themeColor="accent2"/>
        <w:sz w:val="32"/>
        <w:szCs w:val="32"/>
      </w:rPr>
      <w:t xml:space="preserve">  </w:t>
    </w:r>
    <w:r w:rsidR="00D9338E" w:rsidRPr="00390E35">
      <w:rPr>
        <w:rFonts w:ascii="Arial Narrow" w:hAnsi="Arial Narrow"/>
        <w:i/>
        <w:iCs/>
        <w:color w:val="FF7707" w:themeColor="accent2"/>
        <w:sz w:val="32"/>
        <w:szCs w:val="32"/>
      </w:rPr>
      <w:t xml:space="preserve">College of Agriculture - University of </w:t>
    </w:r>
    <w:proofErr w:type="spellStart"/>
    <w:r w:rsidR="00D9338E" w:rsidRPr="00390E35">
      <w:rPr>
        <w:rFonts w:ascii="Arial Narrow" w:hAnsi="Arial Narrow"/>
        <w:i/>
        <w:iCs/>
        <w:color w:val="FF7707" w:themeColor="accent2"/>
        <w:sz w:val="32"/>
        <w:szCs w:val="32"/>
      </w:rPr>
      <w:t>Diyala</w:t>
    </w:r>
    <w:proofErr w:type="spellEnd"/>
    <w:r w:rsidR="00D9338E" w:rsidRPr="00390E35">
      <w:rPr>
        <w:rFonts w:ascii="Arial Narrow" w:hAnsi="Arial Narrow"/>
        <w:i/>
        <w:iCs/>
        <w:color w:val="FF7707" w:themeColor="accent2"/>
        <w:sz w:val="32"/>
        <w:szCs w:val="32"/>
      </w:rPr>
      <w:t xml:space="preserve"> </w:t>
    </w:r>
    <w:r w:rsidR="006D11B6" w:rsidRPr="00390E35">
      <w:rPr>
        <w:rFonts w:ascii="Arial Narrow" w:hAnsi="Arial Narrow"/>
        <w:i/>
        <w:iCs/>
        <w:color w:val="FF7707" w:themeColor="accent2"/>
        <w:sz w:val="32"/>
        <w:szCs w:val="32"/>
        <w:rtl/>
      </w:rPr>
      <w:t>-</w:t>
    </w:r>
    <w:r w:rsidR="00F97FBC">
      <w:rPr>
        <w:rFonts w:ascii="Arial Narrow" w:hAnsi="Arial Narrow" w:hint="cs"/>
        <w:i/>
        <w:iCs/>
        <w:color w:val="FF7707" w:themeColor="accent2"/>
        <w:sz w:val="32"/>
        <w:szCs w:val="32"/>
        <w:rtl/>
      </w:rPr>
      <w:t>2022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B6A0B97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">
    <w:nsid w:val="06BD3B76"/>
    <w:multiLevelType w:val="hybridMultilevel"/>
    <w:tmpl w:val="F0FCB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0AC014C4"/>
    <w:multiLevelType w:val="hybridMultilevel"/>
    <w:tmpl w:val="CD000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194335"/>
    <w:multiLevelType w:val="hybridMultilevel"/>
    <w:tmpl w:val="0CE27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6">
    <w:nsid w:val="1E2061D4"/>
    <w:multiLevelType w:val="hybridMultilevel"/>
    <w:tmpl w:val="ACDAB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8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9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1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2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D8708C"/>
    <w:multiLevelType w:val="hybridMultilevel"/>
    <w:tmpl w:val="6C6013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6">
    <w:nsid w:val="3FF60CD8"/>
    <w:multiLevelType w:val="hybridMultilevel"/>
    <w:tmpl w:val="2458B5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301484D"/>
    <w:multiLevelType w:val="hybridMultilevel"/>
    <w:tmpl w:val="EE18A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FD7289"/>
    <w:multiLevelType w:val="hybridMultilevel"/>
    <w:tmpl w:val="95100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6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C7337F7"/>
    <w:multiLevelType w:val="hybridMultilevel"/>
    <w:tmpl w:val="E32A6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CE7311"/>
    <w:multiLevelType w:val="hybridMultilevel"/>
    <w:tmpl w:val="EFCE61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1">
    <w:nsid w:val="70BB7DBA"/>
    <w:multiLevelType w:val="hybridMultilevel"/>
    <w:tmpl w:val="1E841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3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9"/>
  </w:num>
  <w:num w:numId="2">
    <w:abstractNumId w:val="12"/>
  </w:num>
  <w:num w:numId="3">
    <w:abstractNumId w:val="24"/>
  </w:num>
  <w:num w:numId="4">
    <w:abstractNumId w:val="20"/>
  </w:num>
  <w:num w:numId="5">
    <w:abstractNumId w:val="21"/>
  </w:num>
  <w:num w:numId="6">
    <w:abstractNumId w:val="30"/>
  </w:num>
  <w:num w:numId="7">
    <w:abstractNumId w:val="11"/>
  </w:num>
  <w:num w:numId="8">
    <w:abstractNumId w:val="18"/>
  </w:num>
  <w:num w:numId="9">
    <w:abstractNumId w:val="26"/>
  </w:num>
  <w:num w:numId="10">
    <w:abstractNumId w:val="5"/>
  </w:num>
  <w:num w:numId="11">
    <w:abstractNumId w:val="10"/>
  </w:num>
  <w:num w:numId="12">
    <w:abstractNumId w:val="2"/>
  </w:num>
  <w:num w:numId="13">
    <w:abstractNumId w:val="7"/>
  </w:num>
  <w:num w:numId="14">
    <w:abstractNumId w:val="15"/>
  </w:num>
  <w:num w:numId="15">
    <w:abstractNumId w:val="14"/>
  </w:num>
  <w:num w:numId="16">
    <w:abstractNumId w:val="25"/>
  </w:num>
  <w:num w:numId="17">
    <w:abstractNumId w:val="8"/>
  </w:num>
  <w:num w:numId="18">
    <w:abstractNumId w:val="33"/>
  </w:num>
  <w:num w:numId="19">
    <w:abstractNumId w:val="27"/>
  </w:num>
  <w:num w:numId="20">
    <w:abstractNumId w:val="22"/>
  </w:num>
  <w:num w:numId="21">
    <w:abstractNumId w:val="32"/>
  </w:num>
  <w:num w:numId="22">
    <w:abstractNumId w:val="9"/>
  </w:num>
  <w:num w:numId="23">
    <w:abstractNumId w:val="0"/>
  </w:num>
  <w:num w:numId="24">
    <w:abstractNumId w:val="0"/>
  </w:num>
  <w:num w:numId="25">
    <w:abstractNumId w:val="16"/>
  </w:num>
  <w:num w:numId="26">
    <w:abstractNumId w:val="29"/>
  </w:num>
  <w:num w:numId="27">
    <w:abstractNumId w:val="13"/>
  </w:num>
  <w:num w:numId="28">
    <w:abstractNumId w:val="23"/>
  </w:num>
  <w:num w:numId="29">
    <w:abstractNumId w:val="3"/>
  </w:num>
  <w:num w:numId="30">
    <w:abstractNumId w:val="6"/>
  </w:num>
  <w:num w:numId="31">
    <w:abstractNumId w:val="31"/>
  </w:num>
  <w:num w:numId="32">
    <w:abstractNumId w:val="4"/>
  </w:num>
  <w:num w:numId="33">
    <w:abstractNumId w:val="17"/>
  </w:num>
  <w:num w:numId="34">
    <w:abstractNumId w:val="28"/>
  </w:num>
  <w:num w:numId="35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removePersonalInformation/>
  <w:removeDateAndTim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038"/>
    <w:rsid w:val="00052382"/>
    <w:rsid w:val="0006568A"/>
    <w:rsid w:val="00066AD0"/>
    <w:rsid w:val="00076F0F"/>
    <w:rsid w:val="00084253"/>
    <w:rsid w:val="00086F68"/>
    <w:rsid w:val="000D1F49"/>
    <w:rsid w:val="000E6867"/>
    <w:rsid w:val="000F0BB8"/>
    <w:rsid w:val="000F75EB"/>
    <w:rsid w:val="00123F04"/>
    <w:rsid w:val="00124910"/>
    <w:rsid w:val="00160038"/>
    <w:rsid w:val="001727CA"/>
    <w:rsid w:val="002452F4"/>
    <w:rsid w:val="0028368A"/>
    <w:rsid w:val="002C56E6"/>
    <w:rsid w:val="002E4AFC"/>
    <w:rsid w:val="002F2708"/>
    <w:rsid w:val="00361E11"/>
    <w:rsid w:val="00390E35"/>
    <w:rsid w:val="003A0685"/>
    <w:rsid w:val="003F0847"/>
    <w:rsid w:val="0040090B"/>
    <w:rsid w:val="0046302A"/>
    <w:rsid w:val="00487D2D"/>
    <w:rsid w:val="004D5D62"/>
    <w:rsid w:val="004E0654"/>
    <w:rsid w:val="005112D0"/>
    <w:rsid w:val="00566399"/>
    <w:rsid w:val="00577E06"/>
    <w:rsid w:val="005A3BF7"/>
    <w:rsid w:val="005F2035"/>
    <w:rsid w:val="005F78E5"/>
    <w:rsid w:val="005F7990"/>
    <w:rsid w:val="006070C6"/>
    <w:rsid w:val="00616AC9"/>
    <w:rsid w:val="00635B84"/>
    <w:rsid w:val="0063739C"/>
    <w:rsid w:val="00675DE3"/>
    <w:rsid w:val="006D11B6"/>
    <w:rsid w:val="006E23B3"/>
    <w:rsid w:val="00747EE6"/>
    <w:rsid w:val="00770F25"/>
    <w:rsid w:val="00797096"/>
    <w:rsid w:val="007A35A8"/>
    <w:rsid w:val="007B0A85"/>
    <w:rsid w:val="007C6A52"/>
    <w:rsid w:val="0082043E"/>
    <w:rsid w:val="008311CD"/>
    <w:rsid w:val="00843E3C"/>
    <w:rsid w:val="0085435D"/>
    <w:rsid w:val="00860106"/>
    <w:rsid w:val="00863BC7"/>
    <w:rsid w:val="008A248B"/>
    <w:rsid w:val="008E203A"/>
    <w:rsid w:val="008E2356"/>
    <w:rsid w:val="00903F7E"/>
    <w:rsid w:val="00911B99"/>
    <w:rsid w:val="0091229C"/>
    <w:rsid w:val="009129A0"/>
    <w:rsid w:val="00940E73"/>
    <w:rsid w:val="0098597D"/>
    <w:rsid w:val="009929ED"/>
    <w:rsid w:val="009B15B0"/>
    <w:rsid w:val="009F619A"/>
    <w:rsid w:val="009F6DDE"/>
    <w:rsid w:val="00A370A8"/>
    <w:rsid w:val="00AE2ABD"/>
    <w:rsid w:val="00B637B2"/>
    <w:rsid w:val="00B933F2"/>
    <w:rsid w:val="00BD4753"/>
    <w:rsid w:val="00BD5CB1"/>
    <w:rsid w:val="00BE62EE"/>
    <w:rsid w:val="00BF3A49"/>
    <w:rsid w:val="00C003BA"/>
    <w:rsid w:val="00C24813"/>
    <w:rsid w:val="00C46878"/>
    <w:rsid w:val="00CB0D6E"/>
    <w:rsid w:val="00CB4A51"/>
    <w:rsid w:val="00CD4532"/>
    <w:rsid w:val="00CD47B0"/>
    <w:rsid w:val="00CE4F8A"/>
    <w:rsid w:val="00CE6104"/>
    <w:rsid w:val="00CE7918"/>
    <w:rsid w:val="00D16163"/>
    <w:rsid w:val="00D61C78"/>
    <w:rsid w:val="00D64978"/>
    <w:rsid w:val="00D70731"/>
    <w:rsid w:val="00D76896"/>
    <w:rsid w:val="00D9338E"/>
    <w:rsid w:val="00DB3FAD"/>
    <w:rsid w:val="00DD07E6"/>
    <w:rsid w:val="00DD626C"/>
    <w:rsid w:val="00DE67F1"/>
    <w:rsid w:val="00E127C6"/>
    <w:rsid w:val="00E43119"/>
    <w:rsid w:val="00E52F15"/>
    <w:rsid w:val="00E61C09"/>
    <w:rsid w:val="00E826AF"/>
    <w:rsid w:val="00EB3B58"/>
    <w:rsid w:val="00EC7359"/>
    <w:rsid w:val="00EE3054"/>
    <w:rsid w:val="00F00606"/>
    <w:rsid w:val="00F01256"/>
    <w:rsid w:val="00F24226"/>
    <w:rsid w:val="00F970F9"/>
    <w:rsid w:val="00F97FB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1">
    <w:name w:val="heading 1"/>
    <w:basedOn w:val="a0"/>
    <w:next w:val="a0"/>
    <w:link w:val="1Ch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2">
    <w:name w:val="heading 2"/>
    <w:basedOn w:val="a0"/>
    <w:next w:val="a0"/>
    <w:link w:val="2Char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3">
    <w:name w:val="heading 3"/>
    <w:basedOn w:val="a0"/>
    <w:next w:val="a0"/>
    <w:link w:val="3Ch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0"/>
    <w:link w:val="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"/>
    <w:link w:val="5Ch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6">
    <w:name w:val="heading 6"/>
    <w:basedOn w:val="a0"/>
    <w:next w:val="a0"/>
    <w:link w:val="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7">
    <w:name w:val="heading 7"/>
    <w:basedOn w:val="a0"/>
    <w:next w:val="a0"/>
    <w:link w:val="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8">
    <w:name w:val="heading 8"/>
    <w:basedOn w:val="a0"/>
    <w:next w:val="a0"/>
    <w:link w:val="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عنوان 1 Char"/>
    <w:basedOn w:val="a1"/>
    <w:link w:val="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a4">
    <w:name w:val="Body Text"/>
    <w:basedOn w:val="a0"/>
    <w:link w:val="Char"/>
    <w:uiPriority w:val="1"/>
    <w:semiHidden/>
    <w:rsid w:val="002E4AFC"/>
    <w:rPr>
      <w:sz w:val="20"/>
      <w:szCs w:val="20"/>
    </w:rPr>
  </w:style>
  <w:style w:type="character" w:customStyle="1" w:styleId="Char">
    <w:name w:val="نص أساسي Char"/>
    <w:basedOn w:val="a1"/>
    <w:link w:val="a4"/>
    <w:uiPriority w:val="1"/>
    <w:semiHidden/>
    <w:rsid w:val="002E4AFC"/>
    <w:rPr>
      <w:rFonts w:eastAsia="Times New Roman" w:cs="Arial"/>
      <w:sz w:val="20"/>
      <w:szCs w:val="20"/>
    </w:rPr>
  </w:style>
  <w:style w:type="paragraph" w:styleId="a5">
    <w:name w:val="Date"/>
    <w:basedOn w:val="a0"/>
    <w:next w:val="a0"/>
    <w:link w:val="Char0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2Char">
    <w:name w:val="عنوان 2 Char"/>
    <w:basedOn w:val="a1"/>
    <w:link w:val="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Char0">
    <w:name w:val="تاريخ Char"/>
    <w:basedOn w:val="a1"/>
    <w:link w:val="a5"/>
    <w:uiPriority w:val="99"/>
    <w:semiHidden/>
    <w:rsid w:val="002E4AFC"/>
    <w:rPr>
      <w:rFonts w:eastAsia="Times New Roman" w:cs="Georgia"/>
    </w:rPr>
  </w:style>
  <w:style w:type="character" w:customStyle="1" w:styleId="3Char">
    <w:name w:val="عنوان 3 Char"/>
    <w:basedOn w:val="a1"/>
    <w:link w:val="3"/>
    <w:uiPriority w:val="1"/>
    <w:rsid w:val="000D1F49"/>
    <w:rPr>
      <w:b/>
      <w:bCs/>
      <w:color w:val="694A77"/>
      <w:sz w:val="28"/>
      <w:szCs w:val="27"/>
    </w:rPr>
  </w:style>
  <w:style w:type="paragraph" w:customStyle="1" w:styleId="Dates">
    <w:name w:val="Dates"/>
    <w:basedOn w:val="a4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Experience">
    <w:name w:val="Experience"/>
    <w:basedOn w:val="a0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a6">
    <w:name w:val="footer"/>
    <w:basedOn w:val="a0"/>
    <w:link w:val="Char1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Char1">
    <w:name w:val="تذييل الصفحة Char"/>
    <w:basedOn w:val="a1"/>
    <w:link w:val="a6"/>
    <w:uiPriority w:val="99"/>
    <w:semiHidden/>
    <w:rsid w:val="002E4AFC"/>
    <w:rPr>
      <w:rFonts w:eastAsia="Times New Roman" w:cs="Arial"/>
    </w:rPr>
  </w:style>
  <w:style w:type="paragraph" w:styleId="a7">
    <w:name w:val="header"/>
    <w:basedOn w:val="a0"/>
    <w:link w:val="Char2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Char2">
    <w:name w:val="رأس الصفحة Char"/>
    <w:basedOn w:val="a1"/>
    <w:link w:val="a7"/>
    <w:uiPriority w:val="99"/>
    <w:semiHidden/>
    <w:rsid w:val="002E4AFC"/>
    <w:rPr>
      <w:rFonts w:eastAsia="Times New Roman" w:cs="Arial"/>
    </w:rPr>
  </w:style>
  <w:style w:type="paragraph" w:customStyle="1" w:styleId="Information">
    <w:name w:val="Information"/>
    <w:basedOn w:val="a4"/>
    <w:uiPriority w:val="1"/>
    <w:qFormat/>
    <w:rsid w:val="002E4AFC"/>
    <w:pPr>
      <w:kinsoku w:val="0"/>
      <w:overflowPunct w:val="0"/>
      <w:ind w:left="397"/>
    </w:pPr>
    <w:rPr>
      <w:rFonts w:cs="Georgia"/>
      <w:b/>
      <w:color w:val="000000" w:themeColor="text1"/>
      <w:szCs w:val="17"/>
    </w:rPr>
  </w:style>
  <w:style w:type="paragraph" w:styleId="a">
    <w:name w:val="List Bullet"/>
    <w:basedOn w:val="a0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a8">
    <w:name w:val="List Paragraph"/>
    <w:basedOn w:val="a0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a9">
    <w:name w:val="Placeholder Text"/>
    <w:basedOn w:val="a1"/>
    <w:uiPriority w:val="99"/>
    <w:semiHidden/>
    <w:rsid w:val="002E4AFC"/>
    <w:rPr>
      <w:color w:val="808080"/>
    </w:rPr>
  </w:style>
  <w:style w:type="character" w:styleId="aa">
    <w:name w:val="Strong"/>
    <w:basedOn w:val="a1"/>
    <w:uiPriority w:val="22"/>
    <w:semiHidden/>
    <w:qFormat/>
    <w:rsid w:val="002E4AFC"/>
    <w:rPr>
      <w:b/>
      <w:bCs/>
      <w:color w:val="FF7707" w:themeColor="accent2"/>
    </w:rPr>
  </w:style>
  <w:style w:type="table" w:styleId="ab">
    <w:name w:val="Table Grid"/>
    <w:basedOn w:val="a2"/>
    <w:uiPriority w:val="39"/>
    <w:rsid w:val="002E4AFC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0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ac">
    <w:name w:val="Title"/>
    <w:basedOn w:val="a4"/>
    <w:next w:val="a0"/>
    <w:link w:val="Char3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Char3">
    <w:name w:val="العنوان Char"/>
    <w:basedOn w:val="a1"/>
    <w:link w:val="ac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4Char">
    <w:name w:val="عنوان 4 Char"/>
    <w:basedOn w:val="a1"/>
    <w:link w:val="4"/>
    <w:uiPriority w:val="9"/>
    <w:semiHidden/>
    <w:rsid w:val="00CD4532"/>
    <w:rPr>
      <w:b/>
      <w:sz w:val="25"/>
      <w:szCs w:val="25"/>
    </w:rPr>
  </w:style>
  <w:style w:type="character" w:customStyle="1" w:styleId="5Char">
    <w:name w:val="عنوان 5 Char"/>
    <w:basedOn w:val="2Char"/>
    <w:link w:val="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6Char">
    <w:name w:val="عنوان 6 Char"/>
    <w:basedOn w:val="a1"/>
    <w:link w:val="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7Char">
    <w:name w:val="عنوان 7 Char"/>
    <w:basedOn w:val="a1"/>
    <w:link w:val="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8Char">
    <w:name w:val="عنوان 8 Char"/>
    <w:basedOn w:val="a1"/>
    <w:link w:val="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Char">
    <w:name w:val="عنوان 9 Char"/>
    <w:basedOn w:val="a1"/>
    <w:link w:val="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me">
    <w:name w:val="Name"/>
    <w:basedOn w:val="a0"/>
    <w:rsid w:val="006D11B6"/>
    <w:pPr>
      <w:widowControl/>
      <w:autoSpaceDE/>
      <w:autoSpaceDN/>
      <w:adjustRightInd/>
      <w:ind w:left="-360"/>
    </w:pPr>
    <w:rPr>
      <w:rFonts w:ascii="Times New Roman" w:hAnsi="Times New Roman" w:cs="Times New Roman"/>
      <w:b/>
      <w:smallCaps/>
      <w:sz w:val="40"/>
      <w:szCs w:val="24"/>
    </w:rPr>
  </w:style>
  <w:style w:type="paragraph" w:customStyle="1" w:styleId="Style">
    <w:name w:val="Style"/>
    <w:rsid w:val="006D11B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ad">
    <w:name w:val="Balloon Text"/>
    <w:basedOn w:val="a0"/>
    <w:link w:val="Char4"/>
    <w:uiPriority w:val="99"/>
    <w:semiHidden/>
    <w:unhideWhenUsed/>
    <w:rsid w:val="00D61C78"/>
    <w:rPr>
      <w:rFonts w:ascii="Tahoma" w:hAnsi="Tahoma" w:cs="Tahoma"/>
      <w:sz w:val="16"/>
      <w:szCs w:val="16"/>
    </w:rPr>
  </w:style>
  <w:style w:type="character" w:customStyle="1" w:styleId="Char4">
    <w:name w:val="نص في بالون Char"/>
    <w:basedOn w:val="a1"/>
    <w:link w:val="ad"/>
    <w:uiPriority w:val="99"/>
    <w:semiHidden/>
    <w:rsid w:val="00D61C78"/>
    <w:rPr>
      <w:rFonts w:ascii="Tahoma" w:eastAsia="Times New Roman" w:hAnsi="Tahoma" w:cs="Tahoma"/>
      <w:sz w:val="16"/>
      <w:szCs w:val="16"/>
    </w:rPr>
  </w:style>
  <w:style w:type="paragraph" w:styleId="HTML">
    <w:name w:val="HTML Preformatted"/>
    <w:basedOn w:val="a0"/>
    <w:link w:val="HTMLChar"/>
    <w:uiPriority w:val="99"/>
    <w:semiHidden/>
    <w:unhideWhenUsed/>
    <w:rsid w:val="00F97FB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  <w:sz w:val="20"/>
      <w:szCs w:val="20"/>
    </w:rPr>
  </w:style>
  <w:style w:type="character" w:customStyle="1" w:styleId="HTMLChar">
    <w:name w:val="بتنسيق HTML مسبق Char"/>
    <w:basedOn w:val="a1"/>
    <w:link w:val="HTML"/>
    <w:uiPriority w:val="99"/>
    <w:semiHidden/>
    <w:rsid w:val="00F97FBC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1"/>
    <w:rsid w:val="00F97F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51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KIL\AppData\Roaming\Microsoft\Templates\Headshot%20resume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14201A-CC91-4515-91A5-9C0E74EF48E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EDA52C8-A7B4-4E0D-827B-9D843A3BBA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362233-9004-43F5-886A-86B9723950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Headshot resume</Template>
  <TotalTime>0</TotalTime>
  <Pages>1</Pages>
  <Words>78</Words>
  <Characters>451</Characters>
  <Application>Microsoft Office Word</Application>
  <DocSecurity>0</DocSecurity>
  <Lines>3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2021-09-15T13:20:00Z</dcterms:created>
  <dcterms:modified xsi:type="dcterms:W3CDTF">2022-11-16T18:07:00Z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